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F85497" w:rsidRDefault="00F43130">
      <w:pPr>
        <w:rPr>
          <w:rFonts w:cs="AL-Mohanad Bold"/>
          <w:sz w:val="28"/>
          <w:szCs w:val="28"/>
          <w:rtl/>
        </w:rPr>
      </w:pPr>
      <w:r w:rsidRPr="00F85497">
        <w:rPr>
          <w:rFonts w:cs="AL-Mohanad Bold"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1038B" wp14:editId="0051B1B5">
                <wp:simplePos x="0" y="0"/>
                <wp:positionH relativeFrom="column">
                  <wp:posOffset>172720</wp:posOffset>
                </wp:positionH>
                <wp:positionV relativeFrom="paragraph">
                  <wp:posOffset>29845</wp:posOffset>
                </wp:positionV>
                <wp:extent cx="809625" cy="638175"/>
                <wp:effectExtent l="0" t="0" r="28575" b="2857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497" w:rsidRPr="00F43130" w:rsidRDefault="00092BA5" w:rsidP="00F43130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1038B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13.6pt;margin-top:2.35pt;width:63.7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" fillcolor="white [3201]" strokeweight=".5pt">
                <v:textbox>
                  <w:txbxContent>
                    <w:p w:rsidR="00F85497" w:rsidRPr="00F43130" w:rsidRDefault="00F85497" w:rsidP="00F43130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979E6" w:rsidRPr="00F85497" w:rsidRDefault="00C01217" w:rsidP="00F85497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F85497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الأول :</w:t>
      </w:r>
      <w:r w:rsidRPr="00F85497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ab/>
      </w:r>
      <w:r w:rsidR="00A979E6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F11692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 </w:t>
      </w:r>
      <w:r w:rsidR="00F11692" w:rsidRPr="00F85497">
        <w:rPr>
          <w:rFonts w:ascii="Traditional Arabic" w:hAnsi="Traditional Arabic" w:cs="AL-Mohanad Bold"/>
          <w:sz w:val="28"/>
          <w:szCs w:val="28"/>
          <w:rtl/>
        </w:rPr>
        <w:t>اخت</w:t>
      </w:r>
      <w:r w:rsidR="00F11692" w:rsidRPr="00F85497">
        <w:rPr>
          <w:rFonts w:ascii="Traditional Arabic" w:hAnsi="Traditional Arabic" w:cs="AL-Mohanad Bold" w:hint="cs"/>
          <w:sz w:val="28"/>
          <w:szCs w:val="28"/>
          <w:rtl/>
        </w:rPr>
        <w:t>اري</w:t>
      </w:r>
      <w:r w:rsidRPr="00F85497">
        <w:rPr>
          <w:rFonts w:ascii="Traditional Arabic" w:hAnsi="Traditional Arabic" w:cs="AL-Mohanad Bold"/>
          <w:sz w:val="28"/>
          <w:szCs w:val="28"/>
          <w:rtl/>
        </w:rPr>
        <w:t xml:space="preserve"> الاجابة الصحيحة للعبارات الآتية :</w:t>
      </w:r>
    </w:p>
    <w:p w:rsidR="0053135D" w:rsidRPr="00F85497" w:rsidRDefault="00F11692" w:rsidP="00F85497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                     </w:t>
      </w:r>
      <w:r w:rsidR="00A979E6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53135D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   </w:t>
      </w:r>
      <w:r w:rsid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53135D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C01217" w:rsidRPr="00F85497">
        <w:rPr>
          <w:rFonts w:ascii="Traditional Arabic" w:hAnsi="Traditional Arabic" w:cs="AL-Mohanad Bold"/>
          <w:sz w:val="28"/>
          <w:szCs w:val="28"/>
          <w:rtl/>
        </w:rPr>
        <w:t>ثم ظلل</w:t>
      </w:r>
      <w:r w:rsidR="00A979E6" w:rsidRPr="00F85497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="00C01217" w:rsidRPr="00F85497">
        <w:rPr>
          <w:rFonts w:ascii="Traditional Arabic" w:hAnsi="Traditional Arabic" w:cs="AL-Mohanad Bold"/>
          <w:sz w:val="28"/>
          <w:szCs w:val="28"/>
          <w:rtl/>
        </w:rPr>
        <w:t xml:space="preserve"> الإجابة الصحيحة في ورقة التصحيح الآلي</w:t>
      </w:r>
    </w:p>
    <w:tbl>
      <w:tblPr>
        <w:tblStyle w:val="a6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54"/>
        <w:gridCol w:w="55"/>
        <w:gridCol w:w="11"/>
        <w:gridCol w:w="1941"/>
        <w:gridCol w:w="82"/>
        <w:gridCol w:w="9"/>
        <w:gridCol w:w="362"/>
        <w:gridCol w:w="75"/>
        <w:gridCol w:w="17"/>
        <w:gridCol w:w="2098"/>
        <w:gridCol w:w="183"/>
        <w:gridCol w:w="123"/>
        <w:gridCol w:w="148"/>
        <w:gridCol w:w="220"/>
        <w:gridCol w:w="75"/>
        <w:gridCol w:w="1803"/>
        <w:gridCol w:w="209"/>
        <w:gridCol w:w="82"/>
        <w:gridCol w:w="163"/>
        <w:gridCol w:w="202"/>
        <w:gridCol w:w="69"/>
        <w:gridCol w:w="1825"/>
      </w:tblGrid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752" w:type="dxa"/>
            <w:gridSpan w:val="21"/>
            <w:vAlign w:val="center"/>
          </w:tcPr>
          <w:p w:rsidR="00A41F57" w:rsidRPr="00F85497" w:rsidRDefault="00434F3E" w:rsidP="003A6B1F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 xml:space="preserve">القواسم المشتركة للعددين : 11 , </w:t>
            </w:r>
            <w:r w:rsidR="003A6B1F" w:rsidRPr="00F85497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 xml:space="preserve">5 </w:t>
            </w:r>
            <w:r w:rsidRPr="00F85497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A41F57" w:rsidRPr="00F85497" w:rsidRDefault="00434F3E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434F3E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A41F57" w:rsidRPr="00F85497" w:rsidRDefault="00434F3E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gridSpan w:val="3"/>
            <w:vAlign w:val="center"/>
          </w:tcPr>
          <w:p w:rsidR="00A41F57" w:rsidRPr="00F85497" w:rsidRDefault="00434F3E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9752" w:type="dxa"/>
            <w:gridSpan w:val="21"/>
            <w:vAlign w:val="center"/>
          </w:tcPr>
          <w:p w:rsidR="004451A7" w:rsidRPr="00F85497" w:rsidRDefault="004451A7" w:rsidP="004451A7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المضاعف المشترك الأصغ</w:t>
            </w:r>
            <w:r w:rsidRPr="00F85497">
              <w:rPr>
                <w:rFonts w:ascii="Tahoma" w:hAnsi="Tahoma" w:cs="AL-Mohanad Bold" w:hint="eastAsia"/>
                <w:color w:val="000000" w:themeColor="text1"/>
                <w:sz w:val="28"/>
                <w:szCs w:val="28"/>
                <w:rtl/>
              </w:rPr>
              <w:t>ر</w:t>
            </w:r>
            <w:r w:rsidRPr="00F85497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 xml:space="preserve"> للعددين 2 ، 10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gridSpan w:val="3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9752" w:type="dxa"/>
            <w:gridSpan w:val="21"/>
            <w:vAlign w:val="center"/>
          </w:tcPr>
          <w:p w:rsidR="00A41F57" w:rsidRPr="00F85497" w:rsidRDefault="004451A7" w:rsidP="00A41F57">
            <w:pPr>
              <w:pStyle w:val="a7"/>
              <w:shd w:val="clear" w:color="auto" w:fill="FFFFFF" w:themeFill="background1"/>
              <w:bidi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القاسم المشترك الأكبر للعددين 4 ، 6 هو 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gridSpan w:val="3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9752" w:type="dxa"/>
            <w:gridSpan w:val="21"/>
            <w:vAlign w:val="center"/>
          </w:tcPr>
          <w:p w:rsidR="00A41F57" w:rsidRPr="00F85497" w:rsidRDefault="0072691A" w:rsidP="00A41F57">
            <w:pPr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eastAsiaTheme="minorEastAsia" w:cs="AL-Mohanad Bold"/>
                <w:noProof w:val="0"/>
                <w:sz w:val="28"/>
                <w:szCs w:val="28"/>
                <w:rtl/>
                <w:lang w:eastAsia="en-US"/>
              </w:rPr>
              <w:t>قرب</w:t>
            </w:r>
            <w:r w:rsidR="00F11692" w:rsidRPr="00F85497">
              <w:rPr>
                <w:rFonts w:eastAsiaTheme="minorEastAsia" w:cs="AL-Mohanad Bold" w:hint="cs"/>
                <w:noProof w:val="0"/>
                <w:sz w:val="28"/>
                <w:szCs w:val="28"/>
                <w:rtl/>
                <w:lang w:eastAsia="en-US"/>
              </w:rPr>
              <w:t>ي</w:t>
            </w:r>
            <w:r w:rsidRPr="00F85497">
              <w:rPr>
                <w:rFonts w:eastAsiaTheme="minorEastAsia" w:cs="AL-Mohanad Bold"/>
                <w:noProof w:val="0"/>
                <w:sz w:val="28"/>
                <w:szCs w:val="28"/>
                <w:rtl/>
                <w:lang w:eastAsia="en-US"/>
              </w:rPr>
              <w:t xml:space="preserve"> ما يأتي إلى أقرب نصف  </w:t>
            </w:r>
            <m:oMath>
              <m:f>
                <m:fPr>
                  <m:ctrlPr>
                    <w:rPr>
                      <w:rFonts w:ascii="Cambria Math" w:eastAsiaTheme="minorEastAsia" w:hAnsi="Cambria Math" w:cstheme="minorBidi"/>
                      <w:noProof w:val="0"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Theme="minorEastAsia" w:hAnsiTheme="minorBidi" w:cstheme="minorBidi"/>
                      <w:noProof w:val="0"/>
                      <w:sz w:val="28"/>
                      <w:szCs w:val="28"/>
                      <w:rtl/>
                      <w:lang w:eastAsia="en-US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  <w:noProof w:val="0"/>
                      <w:sz w:val="28"/>
                      <w:szCs w:val="28"/>
                      <w:rtl/>
                      <w:lang w:eastAsia="en-US"/>
                    </w:rPr>
                    <m:t>٨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0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A41F57" w:rsidRPr="00F85497" w:rsidRDefault="00092BA5" w:rsidP="0072691A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Bidi"/>
                        <w:noProof w:val="0"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Theme="minorEastAsia" w:hAnsiTheme="minorBidi" w:cstheme="minorBidi"/>
                        <w:noProof w:val="0"/>
                        <w:sz w:val="28"/>
                        <w:szCs w:val="28"/>
                        <w:rtl/>
                        <w:lang w:eastAsia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Bidi"/>
                        <w:noProof w:val="0"/>
                        <w:sz w:val="28"/>
                        <w:szCs w:val="28"/>
                        <w:rtl/>
                        <w:lang w:eastAsia="en-US"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gridSpan w:val="3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9752" w:type="dxa"/>
            <w:gridSpan w:val="21"/>
            <w:vAlign w:val="center"/>
          </w:tcPr>
          <w:p w:rsidR="00A41F57" w:rsidRPr="00F85497" w:rsidRDefault="0072691A" w:rsidP="00A41F57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العدد المناسب في </w:t>
            </w:r>
            <w:r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الفراغ: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</w:t>
            </w:r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>5ل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= ..............</w:t>
            </w:r>
            <w:r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 xml:space="preserve"> 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مل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5000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50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gridSpan w:val="3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500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9752" w:type="dxa"/>
            <w:gridSpan w:val="21"/>
            <w:vAlign w:val="center"/>
          </w:tcPr>
          <w:p w:rsidR="00A41F57" w:rsidRPr="00F85497" w:rsidRDefault="0072691A" w:rsidP="004C5445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الكسر 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6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٩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    في أبسط صورة :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A41F57" w:rsidRPr="00F85497" w:rsidRDefault="00092BA5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092BA5" w:rsidP="00476FA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A41F57" w:rsidRPr="00F85497" w:rsidRDefault="00092BA5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gridSpan w:val="3"/>
            <w:vAlign w:val="center"/>
          </w:tcPr>
          <w:p w:rsidR="00A41F57" w:rsidRPr="00F85497" w:rsidRDefault="00092BA5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den>
                </m:f>
              </m:oMath>
            </m:oMathPara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9752" w:type="dxa"/>
            <w:gridSpan w:val="21"/>
            <w:vAlign w:val="center"/>
          </w:tcPr>
          <w:p w:rsidR="00A41F57" w:rsidRPr="00F85497" w:rsidRDefault="0072691A" w:rsidP="00A41F57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العدد الكسري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4  في صورة كسر غير فعلي                                                                  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A41F57" w:rsidRPr="00F85497" w:rsidRDefault="00092BA5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092BA5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A41F57" w:rsidRPr="00F85497" w:rsidRDefault="00092BA5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gridSpan w:val="3"/>
            <w:vAlign w:val="center"/>
          </w:tcPr>
          <w:p w:rsidR="00A41F57" w:rsidRPr="00F85497" w:rsidRDefault="00092BA5" w:rsidP="00DF2A2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11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9752" w:type="dxa"/>
            <w:gridSpan w:val="21"/>
            <w:vAlign w:val="center"/>
          </w:tcPr>
          <w:p w:rsidR="00F85497" w:rsidRPr="00F85497" w:rsidRDefault="00F85497" w:rsidP="00F85497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الوحدة المترية المناسبة لقياس </w:t>
            </w:r>
            <w:r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المسافة بين المدينة المنورة و مكة المكرمة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: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A41F57" w:rsidRPr="00F85497" w:rsidRDefault="00F85497" w:rsidP="00A41F57">
            <w:pPr>
              <w:jc w:val="center"/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="AL-Mohanad Bold" w:hint="cs"/>
                <w:sz w:val="28"/>
                <w:szCs w:val="28"/>
                <w:rtl/>
              </w:rPr>
              <w:t>الملمتر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F85497" w:rsidP="00A41F57">
            <w:pPr>
              <w:jc w:val="center"/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="AL-Mohanad Bold" w:hint="cs"/>
                <w:sz w:val="28"/>
                <w:szCs w:val="28"/>
                <w:rtl/>
              </w:rPr>
              <w:t>السنتمتر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A41F57" w:rsidRPr="00F85497" w:rsidRDefault="00F85497" w:rsidP="00A41F57">
            <w:pPr>
              <w:jc w:val="center"/>
              <w:rPr>
                <w:rFonts w:asciiTheme="minorBidi" w:hAnsiTheme="minorBidi" w:cs="AL-Mohanad Bold"/>
                <w:sz w:val="28"/>
                <w:szCs w:val="28"/>
              </w:rPr>
            </w:pPr>
            <w:r w:rsidRPr="00F85497">
              <w:rPr>
                <w:rFonts w:asciiTheme="minorBidi" w:hAnsiTheme="minorBidi" w:cs="AL-Mohanad Bold" w:hint="cs"/>
                <w:sz w:val="28"/>
                <w:szCs w:val="28"/>
                <w:rtl/>
              </w:rPr>
              <w:t>الكيلو متر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gridSpan w:val="3"/>
            <w:vAlign w:val="center"/>
          </w:tcPr>
          <w:p w:rsidR="00A41F57" w:rsidRPr="00F85497" w:rsidRDefault="00F85497" w:rsidP="00A41F57">
            <w:pPr>
              <w:jc w:val="center"/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="AL-Mohanad Bold" w:hint="cs"/>
                <w:sz w:val="28"/>
                <w:szCs w:val="28"/>
                <w:rtl/>
              </w:rPr>
              <w:t>المتر</w:t>
            </w:r>
          </w:p>
        </w:tc>
      </w:tr>
      <w:tr w:rsidR="004D115B" w:rsidRPr="00F85497" w:rsidTr="004C5445">
        <w:trPr>
          <w:jc w:val="center"/>
        </w:trPr>
        <w:tc>
          <w:tcPr>
            <w:tcW w:w="509" w:type="dxa"/>
            <w:gridSpan w:val="2"/>
            <w:vAlign w:val="center"/>
          </w:tcPr>
          <w:p w:rsidR="004D115B" w:rsidRPr="00F85497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9697" w:type="dxa"/>
            <w:gridSpan w:val="20"/>
            <w:vAlign w:val="center"/>
          </w:tcPr>
          <w:p w:rsidR="003F1500" w:rsidRPr="00F85497" w:rsidRDefault="00F85497" w:rsidP="009D1DEF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أوجد</w:t>
            </w:r>
            <w:r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ناتج جمع: 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=</w:t>
            </w:r>
          </w:p>
        </w:tc>
      </w:tr>
      <w:tr w:rsidR="00E81B0D" w:rsidRPr="00F85497" w:rsidTr="004C5445">
        <w:trPr>
          <w:jc w:val="center"/>
        </w:trPr>
        <w:tc>
          <w:tcPr>
            <w:tcW w:w="509" w:type="dxa"/>
            <w:gridSpan w:val="2"/>
            <w:vAlign w:val="center"/>
          </w:tcPr>
          <w:p w:rsidR="004D115B" w:rsidRPr="00F85497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1952" w:type="dxa"/>
            <w:gridSpan w:val="2"/>
            <w:vAlign w:val="center"/>
          </w:tcPr>
          <w:p w:rsidR="004D115B" w:rsidRPr="00F85497" w:rsidRDefault="00092BA5" w:rsidP="00434F3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53" w:type="dxa"/>
            <w:gridSpan w:val="3"/>
            <w:vAlign w:val="center"/>
          </w:tcPr>
          <w:p w:rsidR="004D115B" w:rsidRPr="00F85497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373" w:type="dxa"/>
            <w:gridSpan w:val="4"/>
            <w:vAlign w:val="center"/>
          </w:tcPr>
          <w:p w:rsidR="004D115B" w:rsidRPr="00F85497" w:rsidRDefault="00092BA5" w:rsidP="00DF2A24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91" w:type="dxa"/>
            <w:gridSpan w:val="3"/>
            <w:vAlign w:val="center"/>
          </w:tcPr>
          <w:p w:rsidR="004D115B" w:rsidRPr="00F85497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87" w:type="dxa"/>
            <w:gridSpan w:val="3"/>
            <w:vAlign w:val="center"/>
          </w:tcPr>
          <w:p w:rsidR="004D115B" w:rsidRPr="00F85497" w:rsidRDefault="00092BA5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47" w:type="dxa"/>
            <w:gridSpan w:val="3"/>
            <w:vAlign w:val="center"/>
          </w:tcPr>
          <w:p w:rsidR="004D115B" w:rsidRPr="00F85497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94" w:type="dxa"/>
            <w:gridSpan w:val="2"/>
            <w:vAlign w:val="center"/>
          </w:tcPr>
          <w:p w:rsidR="004D115B" w:rsidRPr="00F85497" w:rsidRDefault="00092BA5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den>
                </m:f>
              </m:oMath>
            </m:oMathPara>
          </w:p>
        </w:tc>
      </w:tr>
      <w:tr w:rsidR="00D00E7B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F85497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9686" w:type="dxa"/>
            <w:gridSpan w:val="19"/>
            <w:vAlign w:val="center"/>
          </w:tcPr>
          <w:p w:rsidR="00D00E7B" w:rsidRPr="00F85497" w:rsidRDefault="009D1DEF" w:rsidP="00DF2A24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ناتج الضرب </w:t>
            </w:r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×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=</w:t>
            </w:r>
          </w:p>
        </w:tc>
      </w:tr>
      <w:tr w:rsidR="00E81B0D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F85497" w:rsidRDefault="00092BA5" w:rsidP="00A979E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١٥</m:t>
                  </m:r>
                </m:den>
              </m:f>
            </m:oMath>
            <w:r w:rsidR="009D1DE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6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D00E7B" w:rsidRPr="00F85497" w:rsidRDefault="00092BA5" w:rsidP="00A979E6">
            <w:pPr>
              <w:jc w:val="center"/>
              <w:rPr>
                <w:rFonts w:asciiTheme="minorBidi" w:hAnsiTheme="minorBidi" w:cstheme="minorBidi" w:hint="cs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١٥</m:t>
                  </m:r>
                </m:den>
              </m:f>
            </m:oMath>
            <w:r w:rsidR="009D1DE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3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D00E7B" w:rsidRPr="00F85497" w:rsidRDefault="00092BA5" w:rsidP="00BA573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Theme="minorBidi" w:cstheme="minorBidi" w:hint="cs"/>
                      <w:b/>
                      <w:bCs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="009D1DE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34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D00E7B" w:rsidRPr="00F85497" w:rsidRDefault="00092BA5" w:rsidP="00A979E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١٥</m:t>
                  </m:r>
                </m:den>
              </m:f>
            </m:oMath>
            <w:r w:rsidR="009D1DE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D00E7B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F85497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11</w:t>
            </w:r>
          </w:p>
        </w:tc>
        <w:tc>
          <w:tcPr>
            <w:tcW w:w="9686" w:type="dxa"/>
            <w:gridSpan w:val="19"/>
            <w:vAlign w:val="center"/>
          </w:tcPr>
          <w:p w:rsidR="00D00E7B" w:rsidRPr="00F85497" w:rsidRDefault="003A6B1F" w:rsidP="00DF2A24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>الوحدة المناسبة لقياس سعة قطرة المطر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 </w:t>
            </w:r>
          </w:p>
        </w:tc>
      </w:tr>
      <w:tr w:rsidR="00E81B0D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F85497" w:rsidRDefault="003A6B1F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مللتر</w:t>
            </w:r>
          </w:p>
        </w:tc>
        <w:tc>
          <w:tcPr>
            <w:tcW w:w="446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D00E7B" w:rsidRPr="00F85497" w:rsidRDefault="003A6B1F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لتر</w:t>
            </w:r>
          </w:p>
        </w:tc>
        <w:tc>
          <w:tcPr>
            <w:tcW w:w="443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D00E7B" w:rsidRPr="00F85497" w:rsidRDefault="003A6B1F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كيلو جرام</w:t>
            </w:r>
          </w:p>
        </w:tc>
        <w:tc>
          <w:tcPr>
            <w:tcW w:w="434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D00E7B" w:rsidRPr="00F85497" w:rsidRDefault="003A6B1F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متر</w:t>
            </w:r>
          </w:p>
        </w:tc>
      </w:tr>
      <w:tr w:rsidR="003A6B1F" w:rsidRPr="00F85497" w:rsidTr="003A6B1F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  <w:tc>
          <w:tcPr>
            <w:tcW w:w="9686" w:type="dxa"/>
            <w:gridSpan w:val="19"/>
          </w:tcPr>
          <w:p w:rsidR="003A6B1F" w:rsidRPr="00F85497" w:rsidRDefault="003A6B1F" w:rsidP="003A6B1F">
            <w:pPr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F85497">
              <w:rPr>
                <w:rFonts w:cs="AL-Mohanad Bold"/>
                <w:sz w:val="28"/>
                <w:szCs w:val="28"/>
                <w:rtl/>
              </w:rPr>
              <w:t>أوجد</w:t>
            </w:r>
            <w:r w:rsidR="00F11692" w:rsidRPr="00F85497">
              <w:rPr>
                <w:rFonts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cs="AL-Mohanad Bold"/>
                <w:sz w:val="28"/>
                <w:szCs w:val="28"/>
                <w:rtl/>
              </w:rPr>
              <w:t xml:space="preserve"> ناتج الطرح فيما يأتي :  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٣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092BA5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٤</m:t>
                  </m:r>
                </m:den>
              </m:f>
            </m:oMath>
            <w:r w:rsidR="003A6B1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092BA5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٦</m:t>
                  </m:r>
                </m:den>
              </m:f>
            </m:oMath>
            <w:r w:rsidR="003A6B1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092BA5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="003A6B1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092BA5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="003A6B1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9686" w:type="dxa"/>
            <w:gridSpan w:val="19"/>
            <w:vAlign w:val="center"/>
          </w:tcPr>
          <w:p w:rsidR="003A6B1F" w:rsidRPr="00F85497" w:rsidRDefault="003A6B1F" w:rsidP="003A6B1F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الإشارة المناسبة للمقارنة بين الكسرين  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.....</w:t>
            </w:r>
            <w:r w:rsidRPr="00F85497">
              <w:rPr>
                <w:rFonts w:asciiTheme="majorBidi" w:hAnsiTheme="majorBidi" w:cs="AL-Mohanad Bold"/>
                <w:sz w:val="28"/>
                <w:szCs w:val="28"/>
              </w:rPr>
              <w:t xml:space="preserve"> 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&gt;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>=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×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14</w:t>
            </w:r>
          </w:p>
        </w:tc>
        <w:tc>
          <w:tcPr>
            <w:tcW w:w="9686" w:type="dxa"/>
            <w:gridSpan w:val="19"/>
            <w:vAlign w:val="center"/>
          </w:tcPr>
          <w:p w:rsidR="003A6B1F" w:rsidRPr="00F85497" w:rsidRDefault="003A6B1F" w:rsidP="003A6B1F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الكسر الاعتيادي التالي في صورة كسر عشري :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  <w:shd w:val="clear" w:color="auto" w:fill="FFFFFF" w:themeFill="background1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shd w:val="clear" w:color="auto" w:fill="FFFFFF" w:themeFill="background1"/>
                      <w:rtl/>
                    </w:rPr>
                    <m:t>9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shd w:val="clear" w:color="auto" w:fill="FFFFFF" w:themeFill="background1"/>
                      <w:rtl/>
                      <w:lang w:bidi="ku-Arab-IQ"/>
                    </w:rPr>
                    <m:t>١٠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3A6B1F" w:rsidP="003A6B1F">
            <w:pPr>
              <w:jc w:val="center"/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 w:hint="cs"/>
                <w:b/>
                <w:bCs/>
                <w:sz w:val="28"/>
                <w:szCs w:val="28"/>
                <w:rtl/>
              </w:rPr>
              <w:t>0,009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3A6B1F" w:rsidP="003A6B1F">
            <w:pPr>
              <w:jc w:val="center"/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 w:hint="cs"/>
                <w:b/>
                <w:bCs/>
                <w:sz w:val="28"/>
                <w:szCs w:val="28"/>
                <w:rtl/>
              </w:rPr>
              <w:t>0,0009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>0,9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9686" w:type="dxa"/>
            <w:gridSpan w:val="19"/>
            <w:vAlign w:val="center"/>
          </w:tcPr>
          <w:p w:rsidR="003A6B1F" w:rsidRPr="00F85497" w:rsidRDefault="003A6B1F" w:rsidP="003A6B1F">
            <w:pPr>
              <w:pStyle w:val="a7"/>
              <w:shd w:val="clear" w:color="auto" w:fill="FFFFFF" w:themeFill="background1"/>
              <w:bidi/>
              <w:rPr>
                <w:rStyle w:val="a8"/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العدد المناسب في المكان الخالي حتى يكون الكسران متكافئان :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٢٠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16</w:t>
            </w:r>
          </w:p>
        </w:tc>
        <w:tc>
          <w:tcPr>
            <w:tcW w:w="9686" w:type="dxa"/>
            <w:gridSpan w:val="19"/>
          </w:tcPr>
          <w:p w:rsidR="003A6B1F" w:rsidRPr="00F85497" w:rsidRDefault="003A6B1F" w:rsidP="00536597">
            <w:pPr>
              <w:pStyle w:val="a7"/>
              <w:tabs>
                <w:tab w:val="left" w:pos="905"/>
              </w:tabs>
              <w:bidi/>
              <w:rPr>
                <w:rFonts w:asciiTheme="minorBidi" w:hAnsiTheme="minorBidi" w:cs="AL-Mohanad Bold"/>
                <w:color w:val="000000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ال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عدد المناسب في </w:t>
            </w:r>
            <w:proofErr w:type="gramStart"/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الفراغ :</w:t>
            </w:r>
            <w:proofErr w:type="gramEnd"/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</w:t>
            </w:r>
            <w:r w:rsidR="00536597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 xml:space="preserve"> 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95</w:t>
            </w:r>
            <w:r w:rsidR="0053135D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 xml:space="preserve"> </w:t>
            </w:r>
            <w:r w:rsidR="00536597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م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</w:t>
            </w:r>
            <w:r w:rsidR="00536597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 xml:space="preserve"> 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= .............. </w:t>
            </w:r>
            <w:r w:rsidR="00536597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سم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0,95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9500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95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950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17</w:t>
            </w:r>
          </w:p>
        </w:tc>
        <w:tc>
          <w:tcPr>
            <w:tcW w:w="9686" w:type="dxa"/>
            <w:gridSpan w:val="19"/>
          </w:tcPr>
          <w:p w:rsidR="003A6B1F" w:rsidRPr="00F85497" w:rsidRDefault="00536597" w:rsidP="003A6B1F">
            <w:pPr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أوجد</w:t>
            </w:r>
            <w:r w:rsidR="00F11692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ناتج القسمة  </w:t>
            </w:r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÷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= 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                                          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092BA5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٦</m:t>
                  </m:r>
                </m:den>
              </m:f>
            </m:oMath>
            <w:r w:rsidR="00536597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092BA5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="00536597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092BA5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="00536597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092BA5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٤</m:t>
                  </m:r>
                </m:den>
              </m:f>
            </m:oMath>
            <w:r w:rsidR="00536597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  <w:tc>
          <w:tcPr>
            <w:tcW w:w="9686" w:type="dxa"/>
            <w:gridSpan w:val="19"/>
            <w:vAlign w:val="center"/>
          </w:tcPr>
          <w:p w:rsidR="003A6B1F" w:rsidRPr="00F85497" w:rsidRDefault="00536597" w:rsidP="003A6B1F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قرب</w:t>
            </w:r>
            <w:r w:rsidR="00F11692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العدد الكسري 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2  =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536597" w:rsidP="003A6B1F">
            <w:pPr>
              <w:bidi w:val="0"/>
              <w:jc w:val="center"/>
              <w:rPr>
                <w:rFonts w:asciiTheme="minorHAnsi" w:hAnsiTheme="minorHAnsi" w:cs="AL-Mohanad Bold"/>
                <w:i/>
                <w:sz w:val="28"/>
                <w:szCs w:val="28"/>
              </w:rPr>
            </w:pPr>
            <w:r w:rsidRPr="00F85497">
              <w:rPr>
                <w:rFonts w:asciiTheme="minorHAnsi" w:hAnsiTheme="minorHAnsi" w:cs="AL-Mohanad Bold" w:hint="cs"/>
                <w:i/>
                <w:sz w:val="28"/>
                <w:szCs w:val="28"/>
                <w:rtl/>
              </w:rPr>
              <w:t>2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19</w:t>
            </w:r>
          </w:p>
        </w:tc>
        <w:tc>
          <w:tcPr>
            <w:tcW w:w="9686" w:type="dxa"/>
            <w:gridSpan w:val="19"/>
            <w:vAlign w:val="center"/>
          </w:tcPr>
          <w:p w:rsidR="003A6B1F" w:rsidRPr="00F85497" w:rsidRDefault="00536597" w:rsidP="003A6B1F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/>
                <w:sz w:val="28"/>
                <w:szCs w:val="28"/>
                <w:rtl/>
              </w:rPr>
              <w:t>أكتب</w:t>
            </w:r>
            <w:r w:rsidR="00F11692" w:rsidRPr="00F85497">
              <w:rPr>
                <w:rFonts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cs="AL-Mohanad Bold"/>
                <w:sz w:val="28"/>
                <w:szCs w:val="28"/>
                <w:rtl/>
              </w:rPr>
              <w:t xml:space="preserve"> الكسر غير الفعلي  في صورة عدد كسري 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F85497">
              <w:rPr>
                <w:rFonts w:cs="AL-Mohanad Bold"/>
                <w:sz w:val="28"/>
                <w:szCs w:val="28"/>
                <w:rtl/>
              </w:rPr>
              <w:t xml:space="preserve">  </w:t>
            </w:r>
          </w:p>
        </w:tc>
      </w:tr>
      <w:tr w:rsidR="00536597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536597" w:rsidRPr="00F85497" w:rsidRDefault="00536597" w:rsidP="0065603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5</w:t>
            </w:r>
            <m:oMath>
              <m:r>
                <m:rPr>
                  <m:sty m:val="b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٥</m:t>
                  </m:r>
                </m:den>
              </m:f>
            </m:oMath>
          </w:p>
        </w:tc>
        <w:tc>
          <w:tcPr>
            <w:tcW w:w="446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536597" w:rsidRPr="00F85497" w:rsidRDefault="00536597" w:rsidP="0053659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3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</m:oMath>
          </w:p>
        </w:tc>
        <w:tc>
          <w:tcPr>
            <w:tcW w:w="443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4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</w:p>
        </w:tc>
        <w:tc>
          <w:tcPr>
            <w:tcW w:w="434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36597" w:rsidRPr="00F85497" w:rsidRDefault="00BA573E" w:rsidP="00BA573E">
            <w:pPr>
              <w:jc w:val="center"/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2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٧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٨</m:t>
                  </m:r>
                </m:den>
              </m:f>
            </m:oMath>
            <w:r w:rsidR="00536597" w:rsidRPr="00F85497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</w:tc>
      </w:tr>
      <w:tr w:rsidR="00C16FBA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C16FBA" w:rsidRPr="00F85497" w:rsidRDefault="00C16FBA" w:rsidP="00C16FB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20</w:t>
            </w:r>
          </w:p>
        </w:tc>
        <w:tc>
          <w:tcPr>
            <w:tcW w:w="9686" w:type="dxa"/>
            <w:gridSpan w:val="19"/>
            <w:vAlign w:val="center"/>
          </w:tcPr>
          <w:p w:rsidR="00C16FBA" w:rsidRPr="00F85497" w:rsidRDefault="00C16FBA" w:rsidP="00C16FBA">
            <w:pPr>
              <w:pStyle w:val="a7"/>
              <w:bidi/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>قطعتان من الذهب كتلتاهم </w:t>
            </w:r>
            <w:r w:rsidRPr="00F85497">
              <w:rPr>
                <w:rFonts w:ascii="Sakkal Majalla" w:eastAsia="Times New Roman" w:hAnsi="Sakkal Majalla" w:cs="Sakkal Majalla" w:hint="cs"/>
                <w:noProof/>
                <w:sz w:val="28"/>
                <w:szCs w:val="28"/>
                <w:rtl/>
                <w:lang w:eastAsia="ar-SA"/>
              </w:rPr>
              <w:t>٨٩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جم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،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ascii="Sakkal Majalla" w:eastAsia="Times New Roman" w:hAnsi="Sakkal Majalla" w:cs="Sakkal Majalla" w:hint="cs"/>
                <w:noProof/>
                <w:sz w:val="28"/>
                <w:szCs w:val="28"/>
                <w:rtl/>
                <w:lang w:eastAsia="ar-SA"/>
              </w:rPr>
              <w:t>٦٧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جم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. ما الفرق بين كتلتيهما بالجرامات ؟</w:t>
            </w:r>
          </w:p>
        </w:tc>
      </w:tr>
      <w:tr w:rsidR="00C16FBA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C16FBA" w:rsidRPr="00F85497" w:rsidRDefault="00C16FBA" w:rsidP="00C16FB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C16FBA" w:rsidRPr="00F85497" w:rsidRDefault="00C16FBA" w:rsidP="0065603B">
            <w:pPr>
              <w:pStyle w:val="a7"/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ascii="Sakkal Majalla" w:eastAsia="Times New Roman" w:hAnsi="Sakkal Majalla" w:cs="Sakkal Majalla" w:hint="cs"/>
                <w:noProof/>
                <w:sz w:val="28"/>
                <w:szCs w:val="28"/>
                <w:rtl/>
                <w:lang w:eastAsia="ar-SA"/>
              </w:rPr>
              <w:t>٦٧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جم</w:t>
            </w:r>
          </w:p>
        </w:tc>
        <w:tc>
          <w:tcPr>
            <w:tcW w:w="446" w:type="dxa"/>
            <w:gridSpan w:val="3"/>
            <w:vAlign w:val="center"/>
          </w:tcPr>
          <w:p w:rsidR="00C16FBA" w:rsidRPr="00F85497" w:rsidRDefault="00C16FBA" w:rsidP="00C16FB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C16FBA" w:rsidRPr="00F85497" w:rsidRDefault="00C16FBA" w:rsidP="0065603B">
            <w:pPr>
              <w:pStyle w:val="a7"/>
              <w:bidi/>
              <w:jc w:val="center"/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eastAsia="ar-SA"/>
              </w:rPr>
              <w:t>٢٠</w:t>
            </w:r>
            <w:r w:rsidRPr="00F85497"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جم</w:t>
            </w:r>
          </w:p>
        </w:tc>
        <w:tc>
          <w:tcPr>
            <w:tcW w:w="443" w:type="dxa"/>
            <w:gridSpan w:val="3"/>
            <w:vAlign w:val="center"/>
          </w:tcPr>
          <w:p w:rsidR="00C16FBA" w:rsidRPr="00F85497" w:rsidRDefault="00C16FBA" w:rsidP="00C16FB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C16FBA" w:rsidRPr="00F85497" w:rsidRDefault="00C16FBA" w:rsidP="0065603B">
            <w:pPr>
              <w:pStyle w:val="a7"/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lang w:eastAsia="ar-SA"/>
              </w:rPr>
            </w:pPr>
            <w:r w:rsidRPr="00F85497">
              <w:rPr>
                <w:rFonts w:ascii="Sakkal Majalla" w:eastAsia="Times New Roman" w:hAnsi="Sakkal Majalla" w:cs="Sakkal Majalla" w:hint="cs"/>
                <w:noProof/>
                <w:sz w:val="28"/>
                <w:szCs w:val="28"/>
                <w:rtl/>
                <w:lang w:eastAsia="ar-SA"/>
              </w:rPr>
              <w:t>١٢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جم</w:t>
            </w:r>
          </w:p>
        </w:tc>
        <w:tc>
          <w:tcPr>
            <w:tcW w:w="434" w:type="dxa"/>
            <w:gridSpan w:val="3"/>
            <w:vAlign w:val="center"/>
          </w:tcPr>
          <w:p w:rsidR="00C16FBA" w:rsidRPr="00F85497" w:rsidRDefault="00C16FBA" w:rsidP="00C16FB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C16FBA" w:rsidRPr="00F85497" w:rsidRDefault="00C16FBA" w:rsidP="0065603B">
            <w:pPr>
              <w:pStyle w:val="a7"/>
              <w:bidi/>
              <w:jc w:val="center"/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eastAsia="ar-SA"/>
              </w:rPr>
              <w:t>٢٢</w:t>
            </w:r>
            <w:r w:rsidRPr="00F85497"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جم</w:t>
            </w:r>
          </w:p>
        </w:tc>
      </w:tr>
      <w:tr w:rsidR="00536597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21</w:t>
            </w:r>
          </w:p>
        </w:tc>
        <w:tc>
          <w:tcPr>
            <w:tcW w:w="9686" w:type="dxa"/>
            <w:gridSpan w:val="19"/>
            <w:vAlign w:val="center"/>
          </w:tcPr>
          <w:p w:rsidR="00536597" w:rsidRPr="00F85497" w:rsidRDefault="00536597" w:rsidP="0065603B">
            <w:pPr>
              <w:pStyle w:val="a7"/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C16FBA"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>أي قياسات الطول الآتية أكبر ؟</w:t>
            </w:r>
          </w:p>
        </w:tc>
      </w:tr>
      <w:tr w:rsidR="00536597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536597" w:rsidRPr="00F85497" w:rsidRDefault="00C16FBA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1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85497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مل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446" w:type="dxa"/>
            <w:gridSpan w:val="3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536597" w:rsidRPr="00F85497" w:rsidRDefault="00C16FBA" w:rsidP="00536597">
            <w:pPr>
              <w:jc w:val="center"/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1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سم</w:t>
            </w:r>
          </w:p>
        </w:tc>
        <w:tc>
          <w:tcPr>
            <w:tcW w:w="443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536597" w:rsidRPr="00F85497" w:rsidRDefault="00C16FBA" w:rsidP="00536597">
            <w:pPr>
              <w:jc w:val="center"/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Style w:val="a8"/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١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85497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ك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لم</w:t>
            </w:r>
          </w:p>
        </w:tc>
        <w:tc>
          <w:tcPr>
            <w:tcW w:w="434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36597" w:rsidRPr="00F85497" w:rsidRDefault="00C16FBA" w:rsidP="00536597">
            <w:pPr>
              <w:jc w:val="center"/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Style w:val="a8"/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١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85497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م</w:t>
            </w:r>
          </w:p>
        </w:tc>
      </w:tr>
      <w:tr w:rsidR="00536597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22</w:t>
            </w:r>
          </w:p>
        </w:tc>
        <w:tc>
          <w:tcPr>
            <w:tcW w:w="9686" w:type="dxa"/>
            <w:gridSpan w:val="19"/>
            <w:vAlign w:val="center"/>
          </w:tcPr>
          <w:p w:rsidR="00536597" w:rsidRPr="00F85497" w:rsidRDefault="00C16FBA" w:rsidP="0065603B">
            <w:pPr>
              <w:rPr>
                <w:rFonts w:ascii="Cambria Math" w:hAnsi="Cambria Math" w:cs="AL-Mohanad Bold"/>
                <w:sz w:val="28"/>
                <w:szCs w:val="28"/>
                <w:rtl/>
              </w:rPr>
            </w:pPr>
            <w:r w:rsidRPr="00F85497">
              <w:rPr>
                <w:rFonts w:ascii="Cambria Math" w:hAnsi="Cambria Math" w:cs="AL-Mohanad Bold"/>
                <w:sz w:val="28"/>
                <w:szCs w:val="28"/>
                <w:rtl/>
              </w:rPr>
              <w:t>أوجدي ناتج الطرح :</w:t>
            </w:r>
            <w:r w:rsidRPr="00F85497">
              <w:rPr>
                <w:rFonts w:ascii="Cambria Math" w:hAnsi="Cambria Math" w:cs="AL-Mohanad Bold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5 - 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  <w:r w:rsidR="0065603B" w:rsidRPr="00F85497">
              <w:rPr>
                <w:rFonts w:ascii="Cambria Math" w:hAnsi="Cambria Math" w:cs="AL-Mohanad Bold" w:hint="cs"/>
                <w:sz w:val="28"/>
                <w:szCs w:val="28"/>
                <w:rtl/>
              </w:rPr>
              <w:t xml:space="preserve">  </w:t>
            </w:r>
          </w:p>
        </w:tc>
      </w:tr>
      <w:tr w:rsidR="00536597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536597" w:rsidRPr="00F85497" w:rsidRDefault="00092BA5" w:rsidP="0053659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 w:rsidR="00C16FBA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446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536597" w:rsidRPr="00F85497" w:rsidRDefault="00C16FBA" w:rsidP="00536597">
            <w:pPr>
              <w:jc w:val="center"/>
              <w:rPr>
                <w:rFonts w:ascii="Cambria Math" w:hAnsi="Cambria Math" w:cs="AL-Mohanad Bold"/>
                <w:sz w:val="28"/>
                <w:szCs w:val="28"/>
                <w:rtl/>
              </w:rPr>
            </w:pPr>
            <w:r w:rsidRPr="00F85497">
              <w:rPr>
                <w:rFonts w:ascii="Cambria Math" w:hAnsi="Cambria Math" w:cs="AL-Mohanad Bold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43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536597" w:rsidRPr="00F85497" w:rsidRDefault="00092BA5" w:rsidP="0053659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٣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 w:rsidR="00C16FBA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6</w:t>
            </w:r>
          </w:p>
        </w:tc>
        <w:tc>
          <w:tcPr>
            <w:tcW w:w="434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36597" w:rsidRPr="00F85497" w:rsidRDefault="00092BA5" w:rsidP="0053659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٣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 w:rsidR="00C16FBA"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5</w:t>
            </w:r>
          </w:p>
        </w:tc>
      </w:tr>
    </w:tbl>
    <w:p w:rsidR="00F85497" w:rsidRDefault="00F85497"/>
    <w:tbl>
      <w:tblPr>
        <w:tblStyle w:val="a6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20"/>
        <w:gridCol w:w="2023"/>
        <w:gridCol w:w="446"/>
        <w:gridCol w:w="2421"/>
        <w:gridCol w:w="443"/>
        <w:gridCol w:w="2094"/>
        <w:gridCol w:w="434"/>
        <w:gridCol w:w="1825"/>
      </w:tblGrid>
      <w:tr w:rsidR="000A6C7B" w:rsidRPr="00F85497" w:rsidTr="004C5445">
        <w:trPr>
          <w:jc w:val="center"/>
        </w:trPr>
        <w:tc>
          <w:tcPr>
            <w:tcW w:w="520" w:type="dxa"/>
            <w:vAlign w:val="center"/>
          </w:tcPr>
          <w:p w:rsidR="000A6C7B" w:rsidRPr="00F85497" w:rsidRDefault="000A6C7B" w:rsidP="000A6C7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lastRenderedPageBreak/>
              <w:t>23</w:t>
            </w:r>
          </w:p>
        </w:tc>
        <w:tc>
          <w:tcPr>
            <w:tcW w:w="9686" w:type="dxa"/>
            <w:gridSpan w:val="7"/>
            <w:vAlign w:val="center"/>
          </w:tcPr>
          <w:p w:rsidR="000A6C7B" w:rsidRPr="00F85497" w:rsidRDefault="00C16FBA" w:rsidP="00D20F18">
            <w:pPr>
              <w:pStyle w:val="a7"/>
              <w:bidi/>
              <w:rPr>
                <w:rFonts w:eastAsia="Times New Roman" w:cs="AL-Mohanad Bold"/>
                <w:i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الترتيب الصحيح للكسور فيما يلي ترتيباً تصاعدياً :  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١٠</m:t>
                  </m:r>
                </m:den>
              </m:f>
            </m:oMath>
            <w:r w:rsidRPr="00F85497">
              <w:rPr>
                <w:rFonts w:asciiTheme="minorBidi" w:eastAsia="Times New Roman" w:hAnsiTheme="minorBidi" w:cstheme="minorBidi"/>
                <w:noProof/>
                <w:sz w:val="28"/>
                <w:szCs w:val="28"/>
                <w:rtl/>
                <w:lang w:eastAsia="ar-SA"/>
              </w:rPr>
              <w:t xml:space="preserve"> ،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 w:bidi="ku-Arab-IQ"/>
                    </w:rPr>
                    <m:t>١٠</m:t>
                  </m:r>
                </m:den>
              </m:f>
            </m:oMath>
            <w:r w:rsidRPr="00F85497">
              <w:rPr>
                <w:rFonts w:asciiTheme="minorBidi" w:eastAsia="Times New Roman" w:hAnsiTheme="minorBidi" w:cstheme="minorBidi"/>
                <w:noProof/>
                <w:sz w:val="28"/>
                <w:szCs w:val="28"/>
                <w:rtl/>
                <w:lang w:eastAsia="ar-SA"/>
              </w:rPr>
              <w:t xml:space="preserve">  ،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 w:bidi="ku-Arab-IQ"/>
                    </w:rPr>
                    <m:t>١٠</m:t>
                  </m:r>
                </m:den>
              </m:f>
            </m:oMath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583740" w:rsidRPr="00F85497" w:rsidRDefault="00092BA5" w:rsidP="00583740">
            <w:pPr>
              <w:jc w:val="center"/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١٠</m:t>
                  </m:r>
                </m:den>
              </m:f>
            </m:oMath>
            <w:r w:rsidR="00C16FBA" w:rsidRPr="00F85497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١٠</m:t>
                  </m:r>
                </m:den>
              </m:f>
            </m:oMath>
            <w:r w:rsidR="00D20F18"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</w:t>
            </w:r>
            <w:r w:rsidR="00C16FBA" w:rsidRPr="00F85497">
              <w:rPr>
                <w:rStyle w:val="a8"/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، 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Style w:val="a8"/>
                      <w:rFonts w:asciiTheme="minorBidi" w:hAnsiTheme="minorBidi" w:cstheme="minorBidi"/>
                      <w:b w:val="0"/>
                      <w:bCs w:val="0"/>
                      <w:color w:val="000000" w:themeColor="text1"/>
                      <w:sz w:val="28"/>
                      <w:szCs w:val="28"/>
                      <w:rtl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</w:p>
        </w:tc>
        <w:tc>
          <w:tcPr>
            <w:tcW w:w="446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583740" w:rsidRPr="00F85497" w:rsidRDefault="00092BA5" w:rsidP="00583740">
            <w:pPr>
              <w:jc w:val="center"/>
              <w:rPr>
                <w:rFonts w:cstheme="minorBidi"/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="00D20F18"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="00D20F18"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  ،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</w:p>
        </w:tc>
        <w:tc>
          <w:tcPr>
            <w:tcW w:w="443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583740" w:rsidRPr="00F85497" w:rsidRDefault="00D20F18" w:rsidP="00583740">
            <w:pPr>
              <w:jc w:val="center"/>
              <w:rPr>
                <w:rFonts w:cstheme="minorBidi"/>
                <w:b/>
                <w:bCs/>
                <w:rtl/>
              </w:rPr>
            </w:pPr>
            <w:r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  ،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Pr="00F85497">
              <w:rPr>
                <w:rFonts w:cstheme="minorBidi" w:hint="cs"/>
                <w:b/>
                <w:bCs/>
                <w:rtl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</w:p>
        </w:tc>
        <w:tc>
          <w:tcPr>
            <w:tcW w:w="434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83740" w:rsidRPr="00F85497" w:rsidRDefault="00092BA5" w:rsidP="00D20F18">
            <w:pPr>
              <w:jc w:val="center"/>
              <w:rPr>
                <w:rFonts w:cstheme="minorBidi"/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="00D20F18"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  </w:t>
            </w:r>
            <w:r w:rsidR="00D20F18" w:rsidRPr="00F85497">
              <w:rPr>
                <w:rFonts w:cstheme="minorBidi" w:hint="cs"/>
                <w:b/>
                <w:bCs/>
                <w:rtl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="00D20F18" w:rsidRPr="00F85497">
              <w:rPr>
                <w:rFonts w:cstheme="minorBidi" w:hint="cs"/>
                <w:b/>
                <w:bCs/>
                <w:rtl/>
              </w:rPr>
              <w:t xml:space="preserve"> </w:t>
            </w:r>
            <w:r w:rsidR="00D20F18"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،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24</w:t>
            </w:r>
          </w:p>
        </w:tc>
        <w:tc>
          <w:tcPr>
            <w:tcW w:w="9686" w:type="dxa"/>
            <w:gridSpan w:val="7"/>
            <w:vAlign w:val="center"/>
          </w:tcPr>
          <w:p w:rsidR="00583740" w:rsidRPr="00F85497" w:rsidRDefault="00C16FBA" w:rsidP="0065603B">
            <w:pPr>
              <w:pStyle w:val="a7"/>
              <w:bidi/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</w:pPr>
            <w:bookmarkStart w:id="0" w:name="_GoBack"/>
            <w:r w:rsidRPr="00BA573E">
              <w:rPr>
                <w:rFonts w:eastAsia="Times New Roman" w:cs="AL-Mohanad Bold"/>
                <w:noProof/>
                <w:sz w:val="28"/>
                <w:szCs w:val="28"/>
                <w:u w:val="single"/>
                <w:rtl/>
                <w:lang w:eastAsia="ar-SA"/>
              </w:rPr>
              <w:t>قد</w:t>
            </w:r>
            <w:r w:rsidR="00F11692" w:rsidRPr="00BA573E">
              <w:rPr>
                <w:rFonts w:eastAsia="Times New Roman" w:cs="AL-Mohanad Bold" w:hint="cs"/>
                <w:noProof/>
                <w:sz w:val="28"/>
                <w:szCs w:val="28"/>
                <w:u w:val="single"/>
                <w:rtl/>
                <w:lang w:eastAsia="ar-SA"/>
              </w:rPr>
              <w:t>ّ</w:t>
            </w:r>
            <w:r w:rsidRPr="00BA573E">
              <w:rPr>
                <w:rFonts w:eastAsia="Times New Roman" w:cs="AL-Mohanad Bold"/>
                <w:noProof/>
                <w:sz w:val="28"/>
                <w:szCs w:val="28"/>
                <w:u w:val="single"/>
                <w:rtl/>
                <w:lang w:eastAsia="ar-SA"/>
              </w:rPr>
              <w:t>ر</w:t>
            </w:r>
            <w:r w:rsidR="00F11692" w:rsidRPr="00BA573E">
              <w:rPr>
                <w:rFonts w:eastAsia="Times New Roman" w:cs="AL-Mohanad Bold" w:hint="cs"/>
                <w:noProof/>
                <w:sz w:val="28"/>
                <w:szCs w:val="28"/>
                <w:u w:val="single"/>
                <w:rtl/>
                <w:lang w:eastAsia="ar-SA"/>
              </w:rPr>
              <w:t xml:space="preserve">ي </w:t>
            </w:r>
            <w:bookmarkEnd w:id="0"/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ناتج الضرب التالي :  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٤</m:t>
                  </m:r>
                </m:den>
              </m:f>
            </m:oMath>
            <w:r w:rsidRPr="00F85497">
              <w:rPr>
                <w:rFonts w:asciiTheme="minorBidi" w:eastAsia="Times New Roman" w:hAnsiTheme="minorBidi" w:cstheme="minorBidi"/>
                <w:noProof/>
                <w:sz w:val="28"/>
                <w:szCs w:val="28"/>
                <w:rtl/>
                <w:lang w:eastAsia="ar-SA"/>
              </w:rPr>
              <w:t xml:space="preserve">  × 15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46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43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34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25</w:t>
            </w:r>
          </w:p>
        </w:tc>
        <w:tc>
          <w:tcPr>
            <w:tcW w:w="9686" w:type="dxa"/>
            <w:gridSpan w:val="7"/>
            <w:vAlign w:val="center"/>
          </w:tcPr>
          <w:p w:rsidR="00583740" w:rsidRPr="00F85497" w:rsidRDefault="00C16FBA" w:rsidP="00C16FBA">
            <w:pPr>
              <w:pStyle w:val="a7"/>
              <w:bidi/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المضاعفات المشتركة الثلاثة الأولى للعددين : 2 ،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>10 ، 20 ، 30</w:t>
            </w:r>
          </w:p>
        </w:tc>
        <w:tc>
          <w:tcPr>
            <w:tcW w:w="446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4 , 8 , 12</w:t>
            </w:r>
          </w:p>
        </w:tc>
        <w:tc>
          <w:tcPr>
            <w:tcW w:w="443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583740" w:rsidRPr="00F85497" w:rsidRDefault="00C16FBA" w:rsidP="009E24D5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>3 ، 7 ، 9</w:t>
            </w:r>
          </w:p>
        </w:tc>
        <w:tc>
          <w:tcPr>
            <w:tcW w:w="434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>11 ، 17 ، 19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26</w:t>
            </w:r>
          </w:p>
        </w:tc>
        <w:tc>
          <w:tcPr>
            <w:tcW w:w="9686" w:type="dxa"/>
            <w:gridSpan w:val="7"/>
            <w:vAlign w:val="center"/>
          </w:tcPr>
          <w:p w:rsidR="00583740" w:rsidRPr="00F85497" w:rsidRDefault="00E1798E" w:rsidP="005C3A08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ي</w:t>
            </w:r>
            <w:r w:rsidR="00F11692"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ُ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 xml:space="preserve">كتب الكسر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٣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٥</m:t>
                  </m:r>
                </m:den>
              </m:f>
            </m:oMath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 xml:space="preserve">  في صورة كسر عشري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583740" w:rsidRPr="00F85497" w:rsidRDefault="00E1798E" w:rsidP="00E1798E">
            <w:pPr>
              <w:jc w:val="center"/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>0.6</w:t>
            </w:r>
          </w:p>
        </w:tc>
        <w:tc>
          <w:tcPr>
            <w:tcW w:w="446" w:type="dxa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583740" w:rsidRPr="00F85497" w:rsidRDefault="00E1798E" w:rsidP="00583740">
            <w:pPr>
              <w:jc w:val="center"/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 w:hint="cs"/>
                <w:b/>
                <w:bCs/>
                <w:sz w:val="28"/>
                <w:szCs w:val="28"/>
                <w:rtl/>
              </w:rPr>
              <w:t>0.3</w:t>
            </w:r>
          </w:p>
        </w:tc>
        <w:tc>
          <w:tcPr>
            <w:tcW w:w="443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583740" w:rsidRPr="00F85497" w:rsidRDefault="00E1798E" w:rsidP="00583740">
            <w:pPr>
              <w:jc w:val="center"/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 w:hint="cs"/>
                <w:b/>
                <w:bCs/>
                <w:sz w:val="28"/>
                <w:szCs w:val="28"/>
                <w:rtl/>
              </w:rPr>
              <w:t>0,5</w:t>
            </w:r>
          </w:p>
        </w:tc>
        <w:tc>
          <w:tcPr>
            <w:tcW w:w="434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83740" w:rsidRPr="00F85497" w:rsidRDefault="00E1798E" w:rsidP="00583740">
            <w:pPr>
              <w:jc w:val="center"/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>0.15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27</w:t>
            </w:r>
          </w:p>
        </w:tc>
        <w:tc>
          <w:tcPr>
            <w:tcW w:w="9686" w:type="dxa"/>
            <w:gridSpan w:val="7"/>
            <w:vAlign w:val="center"/>
          </w:tcPr>
          <w:p w:rsidR="00583740" w:rsidRPr="00F85497" w:rsidRDefault="00E1798E" w:rsidP="005C3A08">
            <w:pPr>
              <w:pStyle w:val="a7"/>
              <w:bidi/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اشترت فاطمة منبهاً بخصم مقداره </w:t>
            </w:r>
            <w:r w:rsidRPr="00627F48">
              <w:rPr>
                <w:rFonts w:asciiTheme="minorBidi" w:eastAsia="Times New Roman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٩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ريالات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عن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السعر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الأصلي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،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فإذا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دفعت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asciiTheme="minorBidi" w:eastAsia="Times New Roman" w:hAnsiTheme="minorBidi" w:cstheme="minorBidi"/>
                <w:noProof/>
                <w:sz w:val="28"/>
                <w:szCs w:val="28"/>
                <w:rtl/>
                <w:lang w:eastAsia="ar-SA"/>
              </w:rPr>
              <w:t>٣٢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ريالاً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فكم</w:t>
            </w:r>
            <w:r w:rsidRPr="00627F48"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كان</w:t>
            </w:r>
            <w:r w:rsidRPr="00627F48"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سعره</w:t>
            </w:r>
            <w:r w:rsidRPr="00627F48"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الأصلي</w:t>
            </w:r>
            <w:r w:rsidRPr="00627F48"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؟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="Sakkal Majalla" w:hAnsi="Sakkal Majalla" w:cs="Sakkal Majalla" w:hint="cs"/>
                <w:sz w:val="28"/>
                <w:szCs w:val="28"/>
                <w:rtl/>
              </w:rPr>
              <w:t>٤١</w:t>
            </w:r>
            <w:r w:rsidRPr="00F85497">
              <w:rPr>
                <w:rFonts w:cs="AL-Mohanad Bold"/>
                <w:sz w:val="28"/>
                <w:szCs w:val="28"/>
                <w:rtl/>
              </w:rPr>
              <w:t xml:space="preserve"> </w:t>
            </w:r>
            <w:r w:rsidRPr="00F85497">
              <w:rPr>
                <w:rFonts w:cs="AL-Mohanad Bold" w:hint="cs"/>
                <w:sz w:val="28"/>
                <w:szCs w:val="28"/>
                <w:rtl/>
              </w:rPr>
              <w:t>ريال</w:t>
            </w:r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32 ريال</w:t>
            </w:r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45 ريال</w:t>
            </w:r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50 ريال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28</w:t>
            </w:r>
          </w:p>
        </w:tc>
        <w:tc>
          <w:tcPr>
            <w:tcW w:w="9686" w:type="dxa"/>
            <w:gridSpan w:val="7"/>
            <w:vAlign w:val="center"/>
          </w:tcPr>
          <w:p w:rsidR="00E1798E" w:rsidRPr="00F85497" w:rsidRDefault="0065603B" w:rsidP="00D20F18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اذا كانت ل=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1</w:t>
            </w: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   ،  هــ =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="00D20F18"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  <w:r w:rsidRPr="00F85497">
              <w:rPr>
                <w:rFonts w:asciiTheme="minorBidi" w:hAnsiTheme="minorBidi" w:cs="AL-Mohanad Bold"/>
                <w:sz w:val="28"/>
                <w:szCs w:val="28"/>
                <w:rtl/>
              </w:rPr>
              <w:t xml:space="preserve">  </w:t>
            </w: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    فما قيمة  ل هـ  ؟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627F48" w:rsidRDefault="00092BA5" w:rsidP="00D20F1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١٥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 w:rsidR="0065603B"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                                                                  </w:t>
            </w:r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F85497" w:rsidRDefault="00D20F18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F85497" w:rsidRDefault="0065603B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627F48" w:rsidRDefault="00092BA5" w:rsidP="00E1798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٧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٢٤</m:t>
                  </m:r>
                </m:den>
              </m:f>
            </m:oMath>
            <w:r w:rsidR="0065603B"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                                                                   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29</w:t>
            </w:r>
          </w:p>
        </w:tc>
        <w:tc>
          <w:tcPr>
            <w:tcW w:w="9686" w:type="dxa"/>
            <w:gridSpan w:val="7"/>
            <w:vAlign w:val="center"/>
          </w:tcPr>
          <w:p w:rsidR="00E1798E" w:rsidRPr="00F85497" w:rsidRDefault="005C5B2B" w:rsidP="005C5B2B">
            <w:pPr>
              <w:rPr>
                <w:rFonts w:cs="AL-Mohanad Bold"/>
                <w:sz w:val="28"/>
                <w:szCs w:val="28"/>
              </w:rPr>
            </w:pPr>
            <w:r w:rsidRPr="00F85497">
              <w:rPr>
                <w:rFonts w:cs="AL-Mohanad Bold"/>
                <w:sz w:val="28"/>
                <w:szCs w:val="28"/>
                <w:rtl/>
              </w:rPr>
              <w:t>أكتب</w:t>
            </w:r>
            <w:r w:rsidR="00F11692" w:rsidRPr="00F85497">
              <w:rPr>
                <w:rFonts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cs="AL-Mohanad Bold"/>
                <w:sz w:val="28"/>
                <w:szCs w:val="28"/>
                <w:rtl/>
              </w:rPr>
              <w:t xml:space="preserve"> </w:t>
            </w:r>
            <w:r w:rsidRPr="00F85497">
              <w:rPr>
                <w:rFonts w:cs="AL-Mohanad Bold" w:hint="cs"/>
                <w:sz w:val="28"/>
                <w:szCs w:val="28"/>
                <w:rtl/>
              </w:rPr>
              <w:t>العدد الكسري</w:t>
            </w:r>
            <w:r w:rsidRPr="00F85497">
              <w:rPr>
                <w:rFonts w:cs="AL-Mohanad Bold"/>
                <w:sz w:val="28"/>
                <w:szCs w:val="28"/>
                <w:rtl/>
              </w:rPr>
              <w:t xml:space="preserve">  في صورة </w:t>
            </w: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 كسر غير فعلي </w:t>
            </w:r>
            <w:r w:rsidRPr="00F85497">
              <w:rPr>
                <w:rFonts w:cs="AL-Mohanad Bold"/>
                <w:sz w:val="28"/>
                <w:szCs w:val="28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3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627F48" w:rsidRDefault="00092BA5" w:rsidP="00E1798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627F48" w:rsidRDefault="00092BA5" w:rsidP="005C5B2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</w:rPr>
                      <m:t>٧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627F48" w:rsidRDefault="00092BA5" w:rsidP="005C5B2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</w:rPr>
                      <m:t>٢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627F48" w:rsidRDefault="00092BA5" w:rsidP="005C5B2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</w:rPr>
                      <m:t>٤</m:t>
                    </m:r>
                  </m:den>
                </m:f>
              </m:oMath>
            </m:oMathPara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30</w:t>
            </w:r>
          </w:p>
        </w:tc>
        <w:tc>
          <w:tcPr>
            <w:tcW w:w="9686" w:type="dxa"/>
            <w:gridSpan w:val="7"/>
            <w:vAlign w:val="center"/>
          </w:tcPr>
          <w:p w:rsidR="00E1798E" w:rsidRPr="00F85497" w:rsidRDefault="002E0402" w:rsidP="002E0402">
            <w:pPr>
              <w:rPr>
                <w:rFonts w:cs="AL-Mohanad Bold"/>
                <w:i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مقلوب الكسر  </w:t>
            </w:r>
            <m:oMath>
              <m:r>
                <m:rPr>
                  <m:sty m:val="b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F85497">
              <w:rPr>
                <w:rFonts w:cs="AL-Mohanad Bold" w:hint="cs"/>
                <w:i/>
                <w:sz w:val="28"/>
                <w:szCs w:val="28"/>
                <w:rtl/>
              </w:rPr>
              <w:t xml:space="preserve"> هو 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627F48" w:rsidRDefault="00092BA5" w:rsidP="002E040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sz w:val="28"/>
                        <w:szCs w:val="28"/>
                        <w:rtl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627F48" w:rsidRDefault="00092BA5" w:rsidP="00E1798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F85497" w:rsidRDefault="002E0402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F85497" w:rsidRDefault="002E0402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31</w:t>
            </w:r>
          </w:p>
        </w:tc>
        <w:tc>
          <w:tcPr>
            <w:tcW w:w="9686" w:type="dxa"/>
            <w:gridSpan w:val="7"/>
            <w:vAlign w:val="center"/>
          </w:tcPr>
          <w:p w:rsidR="00E1798E" w:rsidRPr="00F85497" w:rsidRDefault="00F11692" w:rsidP="00EB34C9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أوجدي ناتج القسمة   </w:t>
            </w:r>
            <w:r w:rsidRPr="00F85497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EB34C9"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÷ </w:t>
            </w:r>
            <w:r w:rsidR="00EB34C9"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627F48" w:rsidRDefault="00F11692" w:rsidP="00EB34C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٤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F85497" w:rsidRDefault="00F11692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F85497" w:rsidRDefault="00F11692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627F48" w:rsidRDefault="00F11692" w:rsidP="00EB34C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٦</m:t>
                  </m:r>
                </m:den>
              </m:f>
            </m:oMath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32</w:t>
            </w:r>
          </w:p>
        </w:tc>
        <w:tc>
          <w:tcPr>
            <w:tcW w:w="9686" w:type="dxa"/>
            <w:gridSpan w:val="7"/>
            <w:vAlign w:val="center"/>
          </w:tcPr>
          <w:p w:rsidR="00E1798E" w:rsidRPr="00F85497" w:rsidRDefault="0053135D" w:rsidP="0053135D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ناتج الضرب :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٨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×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=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627F48" w:rsidRDefault="00092BA5" w:rsidP="0053135D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sz w:val="28"/>
                        <w:szCs w:val="28"/>
                        <w:rtl/>
                      </w:rPr>
                      <m:t>٢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627F48" w:rsidRDefault="00092BA5" w:rsidP="0053135D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sz w:val="28"/>
                        <w:szCs w:val="28"/>
                        <w:rtl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١٦</m:t>
                    </m:r>
                  </m:den>
                </m:f>
              </m:oMath>
            </m:oMathPara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F85497" w:rsidRDefault="0053135D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F85497" w:rsidRDefault="0053135D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</w:tr>
    </w:tbl>
    <w:p w:rsidR="00682FA6" w:rsidRPr="00F85497" w:rsidRDefault="00682FA6" w:rsidP="00682FA6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 w:rsidRPr="00F85497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AEDC0C" wp14:editId="163CBB69">
                <wp:simplePos x="0" y="0"/>
                <wp:positionH relativeFrom="column">
                  <wp:posOffset>106680</wp:posOffset>
                </wp:positionH>
                <wp:positionV relativeFrom="paragraph">
                  <wp:posOffset>86995</wp:posOffset>
                </wp:positionV>
                <wp:extent cx="809625" cy="638175"/>
                <wp:effectExtent l="0" t="0" r="28575" b="2857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497" w:rsidRPr="00F43130" w:rsidRDefault="00092BA5" w:rsidP="00A979E6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0" o:spid="_x0000_s1027" type="#_x0000_t202" style="position:absolute;left:0;text-align:left;margin-left:8.4pt;margin-top:6.85pt;width:63.7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" fillcolor="white [3201]" strokeweight=".5pt">
                <v:textbox>
                  <w:txbxContent>
                    <w:p w:rsidR="00F85497" w:rsidRPr="00F43130" w:rsidRDefault="00F85497" w:rsidP="00A979E6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C23D9" w:rsidRPr="00F85497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الثاني :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</w:p>
    <w:p w:rsidR="00D07D8E" w:rsidRPr="00F85497" w:rsidRDefault="00627F48" w:rsidP="00D07D8E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>
        <w:rPr>
          <w:rFonts w:ascii="Traditional Arabic" w:hAnsi="Traditional Arabic" w:cs="AL-Mohanad Bold" w:hint="cs"/>
          <w:sz w:val="28"/>
          <w:szCs w:val="28"/>
          <w:rtl/>
        </w:rPr>
        <w:t xml:space="preserve">            </w:t>
      </w:r>
      <w:r w:rsidR="007C6AB3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 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ضعي علامة (</w:t>
      </w:r>
      <w:r w:rsidR="00D07D8E" w:rsidRPr="00F85497">
        <w:rPr>
          <w:rFonts w:ascii="Arial" w:hAnsi="Arial" w:cs="Arial" w:hint="cs"/>
          <w:sz w:val="28"/>
          <w:szCs w:val="28"/>
          <w:rtl/>
        </w:rPr>
        <w:t>√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) أمام العبارة الصحيحة </w:t>
      </w:r>
      <w:r w:rsidR="00C3455F" w:rsidRPr="00F85497">
        <w:rPr>
          <w:rFonts w:ascii="Traditional Arabic" w:hAnsi="Traditional Arabic" w:cs="AL-Mohanad Bold" w:hint="cs"/>
          <w:sz w:val="28"/>
          <w:szCs w:val="28"/>
          <w:rtl/>
        </w:rPr>
        <w:t>ا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و</w:t>
      </w:r>
      <w:r w:rsidR="00C3455F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علامة (×) أمام العبارة الخاطئة :</w:t>
      </w:r>
    </w:p>
    <w:p w:rsidR="00CC23D9" w:rsidRPr="00F85497" w:rsidRDefault="007C6AB3" w:rsidP="00627F48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           </w:t>
      </w:r>
      <w:r w:rsidR="00627F48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CC23D9" w:rsidRPr="00F85497">
        <w:rPr>
          <w:rFonts w:ascii="Traditional Arabic" w:hAnsi="Traditional Arabic" w:cs="AL-Mohanad Bold" w:hint="cs"/>
          <w:sz w:val="28"/>
          <w:szCs w:val="28"/>
          <w:rtl/>
        </w:rPr>
        <w:t>ثم ظلل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="00CC23D9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في ورقة التصحيح الآلي (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ص</w:t>
      </w:r>
      <w:r w:rsidR="00CC23D9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) إذا كانت العبارة صحيحة </w:t>
      </w:r>
      <w:r w:rsidR="00C3455F" w:rsidRPr="00F85497">
        <w:rPr>
          <w:rFonts w:ascii="Traditional Arabic" w:hAnsi="Traditional Arabic" w:cs="AL-Mohanad Bold" w:hint="cs"/>
          <w:sz w:val="28"/>
          <w:szCs w:val="28"/>
          <w:rtl/>
        </w:rPr>
        <w:t>ا</w:t>
      </w:r>
      <w:r w:rsidR="00CC23D9" w:rsidRPr="00F85497">
        <w:rPr>
          <w:rFonts w:ascii="Traditional Arabic" w:hAnsi="Traditional Arabic" w:cs="AL-Mohanad Bold" w:hint="cs"/>
          <w:sz w:val="28"/>
          <w:szCs w:val="28"/>
          <w:rtl/>
        </w:rPr>
        <w:t>و (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خ</w:t>
      </w:r>
      <w:r w:rsidR="00CC23D9" w:rsidRPr="00F85497">
        <w:rPr>
          <w:rFonts w:ascii="Traditional Arabic" w:hAnsi="Traditional Arabic" w:cs="AL-Mohanad Bold" w:hint="cs"/>
          <w:sz w:val="28"/>
          <w:szCs w:val="28"/>
          <w:rtl/>
        </w:rPr>
        <w:t>) إذا كانت العبارة خاطئة.</w:t>
      </w:r>
      <w:r w:rsidR="00A979E6" w:rsidRPr="00F85497">
        <w:rPr>
          <w:rFonts w:cs="AL-Mohanad Bold"/>
          <w:sz w:val="28"/>
          <w:szCs w:val="28"/>
          <w:u w:val="single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550"/>
        <w:gridCol w:w="1126"/>
        <w:gridCol w:w="1126"/>
      </w:tblGrid>
      <w:tr w:rsidR="007C6AB3" w:rsidRPr="00F85497" w:rsidTr="007C6AB3">
        <w:trPr>
          <w:jc w:val="center"/>
        </w:trPr>
        <w:tc>
          <w:tcPr>
            <w:tcW w:w="624" w:type="dxa"/>
            <w:vAlign w:val="center"/>
          </w:tcPr>
          <w:p w:rsidR="007C6AB3" w:rsidRPr="00F85497" w:rsidRDefault="007C6AB3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م</w:t>
            </w:r>
          </w:p>
        </w:tc>
        <w:tc>
          <w:tcPr>
            <w:tcW w:w="7550" w:type="dxa"/>
            <w:vAlign w:val="center"/>
          </w:tcPr>
          <w:p w:rsidR="007C6AB3" w:rsidRPr="00F85497" w:rsidRDefault="007C6AB3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العبارة</w:t>
            </w:r>
          </w:p>
        </w:tc>
        <w:tc>
          <w:tcPr>
            <w:tcW w:w="1126" w:type="dxa"/>
            <w:vAlign w:val="center"/>
          </w:tcPr>
          <w:p w:rsidR="007C6AB3" w:rsidRPr="00F85497" w:rsidRDefault="007C6AB3" w:rsidP="007C6AB3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Arial" w:hAnsi="Arial" w:cs="AL-Mohanad Bold" w:hint="cs"/>
                <w:sz w:val="28"/>
                <w:szCs w:val="28"/>
                <w:rtl/>
              </w:rPr>
              <w:t>العبارة صحيحة</w:t>
            </w:r>
          </w:p>
        </w:tc>
        <w:tc>
          <w:tcPr>
            <w:tcW w:w="1126" w:type="dxa"/>
            <w:vAlign w:val="bottom"/>
          </w:tcPr>
          <w:p w:rsidR="007C6AB3" w:rsidRPr="00F85497" w:rsidRDefault="007C6AB3" w:rsidP="007C6AB3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L-Mohanad Bold"/>
                <w:sz w:val="28"/>
                <w:szCs w:val="28"/>
                <w:rtl/>
              </w:rPr>
            </w:pPr>
            <w:r w:rsidRPr="00F85497">
              <w:rPr>
                <w:rFonts w:ascii="Arial" w:hAnsi="Arial" w:cs="AL-Mohanad Bold" w:hint="cs"/>
                <w:sz w:val="28"/>
                <w:szCs w:val="28"/>
                <w:rtl/>
              </w:rPr>
              <w:t>العبارة خاطئة</w:t>
            </w:r>
          </w:p>
        </w:tc>
      </w:tr>
      <w:tr w:rsidR="009E67D8" w:rsidRPr="00F85497" w:rsidTr="009F5344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33</w:t>
            </w:r>
          </w:p>
        </w:tc>
        <w:tc>
          <w:tcPr>
            <w:tcW w:w="7550" w:type="dxa"/>
            <w:vAlign w:val="center"/>
          </w:tcPr>
          <w:p w:rsidR="009E67D8" w:rsidRPr="00F85497" w:rsidRDefault="009E67D8" w:rsidP="009E67D8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مضاعف العدد هو ناتج ضرب العدد في أي عدد كلي (</w:t>
            </w:r>
            <w:r w:rsidRPr="00F85497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</w:t>
            </w:r>
            <w:r w:rsidRPr="00F85497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</w:t>
            </w:r>
            <w:r w:rsidRPr="00F85497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</w:t>
            </w:r>
            <w:r w:rsidRPr="00F85497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</w:t>
            </w:r>
            <w:r w:rsidRPr="00F85497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F85497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...)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9E67D8" w:rsidRPr="00F85497" w:rsidTr="009F5344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34</w:t>
            </w:r>
          </w:p>
        </w:tc>
        <w:tc>
          <w:tcPr>
            <w:tcW w:w="7550" w:type="dxa"/>
            <w:vAlign w:val="center"/>
          </w:tcPr>
          <w:p w:rsidR="009E67D8" w:rsidRPr="00F85497" w:rsidRDefault="002E0402" w:rsidP="009E67D8">
            <w:pPr>
              <w:spacing w:before="100" w:beforeAutospacing="1" w:after="100" w:afterAutospacing="1"/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Style w:val="a8"/>
                <w:rFonts w:ascii="Tahoma" w:eastAsiaTheme="minorEastAsia" w:hAnsi="Tahoma" w:cs="AL-Mohanad Bold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الوحدة الأساسية لقياس الطول هي المتر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9E67D8" w:rsidRPr="00F85497" w:rsidTr="009F5344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lastRenderedPageBreak/>
              <w:t>3</w:t>
            </w: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7550" w:type="dxa"/>
            <w:vAlign w:val="center"/>
          </w:tcPr>
          <w:p w:rsidR="009E67D8" w:rsidRPr="00F85497" w:rsidRDefault="002E0402" w:rsidP="009E67D8">
            <w:pPr>
              <w:spacing w:before="100" w:beforeAutospacing="1" w:after="100" w:afterAutospacing="1"/>
              <w:contextualSpacing/>
              <w:rPr>
                <w:rStyle w:val="a8"/>
                <w:rFonts w:ascii="Tahoma" w:eastAsiaTheme="minorEastAsia" w:hAnsi="Tahoma" w:cs="AL-Mohanad Bold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85497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الكسور المتشابهة هي الكسور التي لها نفس المقام.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9E67D8" w:rsidRPr="00F85497" w:rsidTr="009F5344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36</w:t>
            </w:r>
          </w:p>
        </w:tc>
        <w:tc>
          <w:tcPr>
            <w:tcW w:w="7550" w:type="dxa"/>
            <w:vAlign w:val="center"/>
          </w:tcPr>
          <w:p w:rsidR="009E67D8" w:rsidRPr="00F85497" w:rsidRDefault="002E0402" w:rsidP="002E0402">
            <w:pPr>
              <w:spacing w:before="100" w:beforeAutospacing="1" w:after="100" w:afterAutospacing="1"/>
              <w:contextualSpacing/>
              <w:rPr>
                <w:rStyle w:val="a8"/>
                <w:rFonts w:ascii="Tahoma" w:eastAsiaTheme="minorEastAsia" w:hAnsi="Tahoma" w:cs="AL-Mohanad Bold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85497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اللتر من وحدات قياس الكتلة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9E67D8" w:rsidRPr="00F85497" w:rsidTr="009F5344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37</w:t>
            </w:r>
          </w:p>
        </w:tc>
        <w:tc>
          <w:tcPr>
            <w:tcW w:w="7550" w:type="dxa"/>
            <w:vAlign w:val="center"/>
          </w:tcPr>
          <w:p w:rsidR="009E67D8" w:rsidRPr="00F85497" w:rsidRDefault="002E0402" w:rsidP="002E0402">
            <w:pPr>
              <w:spacing w:before="100" w:beforeAutospacing="1" w:after="100" w:afterAutospacing="1"/>
              <w:contextualSpacing/>
              <w:rPr>
                <w:rStyle w:val="a8"/>
                <w:rFonts w:ascii="Tahoma" w:eastAsiaTheme="minorEastAsia" w:hAnsi="Tahoma" w:cs="AL-Mohanad Bold"/>
                <w:b w:val="0"/>
                <w:bCs w:val="0"/>
                <w:noProof w:val="0"/>
                <w:sz w:val="28"/>
                <w:szCs w:val="28"/>
                <w:rtl/>
                <w:lang w:eastAsia="en-US"/>
              </w:rPr>
            </w:pPr>
            <w:r w:rsidRPr="00F85497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مقلوب العدد 4 هو الكسر  </w:t>
            </w:r>
            <m:oMath>
              <m:f>
                <m:fPr>
                  <m:ctrlPr>
                    <w:rPr>
                      <w:rStyle w:val="a8"/>
                      <w:rFonts w:ascii="Cambria Math" w:eastAsiaTheme="minorEastAsia" w:hAnsi="Cambria Math" w:cstheme="minorBidi"/>
                      <w:b w:val="0"/>
                      <w:bCs w:val="0"/>
                      <w:noProof w:val="0"/>
                      <w:color w:val="000000" w:themeColor="text1"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m:rPr>
                      <m:nor/>
                    </m:rPr>
                    <w:rPr>
                      <w:rStyle w:val="a8"/>
                      <w:rFonts w:asciiTheme="minorBidi" w:eastAsiaTheme="minorEastAsia" w:hAnsiTheme="minorBidi" w:cstheme="minorBidi"/>
                      <w:b w:val="0"/>
                      <w:bCs w:val="0"/>
                      <w:noProof w:val="0"/>
                      <w:color w:val="000000" w:themeColor="text1"/>
                      <w:sz w:val="28"/>
                      <w:szCs w:val="28"/>
                      <w:rtl/>
                      <w:lang w:eastAsia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eastAsiaTheme="minorEastAsia" w:hAnsi="Cambria Math" w:cstheme="minorBidi"/>
                      <w:noProof w:val="0"/>
                      <w:color w:val="000000" w:themeColor="text1"/>
                      <w:sz w:val="28"/>
                      <w:szCs w:val="28"/>
                      <w:rtl/>
                      <w:lang w:eastAsia="en-US"/>
                    </w:rPr>
                    <m:t>٤</m:t>
                  </m:r>
                </m:den>
              </m:f>
            </m:oMath>
            <w:r w:rsidRPr="00F85497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  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9E67D8" w:rsidRPr="00F85497" w:rsidTr="009F5344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38</w:t>
            </w:r>
          </w:p>
        </w:tc>
        <w:tc>
          <w:tcPr>
            <w:tcW w:w="7550" w:type="dxa"/>
            <w:vAlign w:val="center"/>
          </w:tcPr>
          <w:p w:rsidR="009E67D8" w:rsidRPr="00F85497" w:rsidRDefault="00092BA5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٦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</w:rPr>
                    <m:t>١٢</m:t>
                  </m:r>
                </m:den>
              </m:f>
            </m:oMath>
            <w:r w:rsidR="009E67D8" w:rsidRPr="00F85497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  هو كسر في ابسط صورة 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9E67D8" w:rsidRPr="00F85497" w:rsidTr="009F5344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39</w:t>
            </w:r>
          </w:p>
        </w:tc>
        <w:tc>
          <w:tcPr>
            <w:tcW w:w="7550" w:type="dxa"/>
            <w:vAlign w:val="center"/>
          </w:tcPr>
          <w:p w:rsidR="009E67D8" w:rsidRPr="00F85497" w:rsidRDefault="002E0402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  <w:t>للتحويل من اللتر الى المليلتر اضرب × (</w:t>
            </w:r>
            <w:r w:rsidRPr="00F85497">
              <w:rPr>
                <w:rFonts w:ascii="Sakkal Majalla" w:eastAsia="Calibri" w:hAnsi="Sakkal Majalla" w:cs="Sakkal Majalla" w:hint="cs"/>
                <w:i/>
                <w:sz w:val="28"/>
                <w:szCs w:val="28"/>
                <w:rtl/>
              </w:rPr>
              <w:t>١٠٠٠</w:t>
            </w:r>
            <w:r w:rsidRPr="00F85497"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  <w:t>)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9E67D8" w:rsidRPr="00F85497" w:rsidRDefault="009E67D8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2E0402" w:rsidRPr="00F85497" w:rsidTr="009F5344">
        <w:trPr>
          <w:jc w:val="center"/>
        </w:trPr>
        <w:tc>
          <w:tcPr>
            <w:tcW w:w="624" w:type="dxa"/>
            <w:vAlign w:val="center"/>
          </w:tcPr>
          <w:p w:rsidR="002E0402" w:rsidRPr="00F85497" w:rsidRDefault="002E0402" w:rsidP="002E0402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7550" w:type="dxa"/>
            <w:vAlign w:val="center"/>
          </w:tcPr>
          <w:p w:rsidR="002E0402" w:rsidRPr="00F85497" w:rsidRDefault="002E0402" w:rsidP="002E0402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  <w:t>الكيلو جرام أصغر من الجرام </w:t>
            </w:r>
          </w:p>
        </w:tc>
        <w:tc>
          <w:tcPr>
            <w:tcW w:w="1126" w:type="dxa"/>
            <w:vAlign w:val="center"/>
          </w:tcPr>
          <w:p w:rsidR="002E0402" w:rsidRPr="00F85497" w:rsidRDefault="002E0402" w:rsidP="002E0402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2E0402" w:rsidRPr="00F85497" w:rsidRDefault="002E0402" w:rsidP="002E0402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2E0402" w:rsidRPr="00F85497" w:rsidTr="009F5344">
        <w:trPr>
          <w:jc w:val="center"/>
        </w:trPr>
        <w:tc>
          <w:tcPr>
            <w:tcW w:w="624" w:type="dxa"/>
            <w:vAlign w:val="center"/>
          </w:tcPr>
          <w:p w:rsidR="002E0402" w:rsidRPr="00F85497" w:rsidRDefault="002E0402" w:rsidP="002E0402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41</w:t>
            </w:r>
          </w:p>
        </w:tc>
        <w:tc>
          <w:tcPr>
            <w:tcW w:w="7550" w:type="dxa"/>
            <w:vAlign w:val="center"/>
          </w:tcPr>
          <w:p w:rsidR="002E0402" w:rsidRPr="00F85497" w:rsidRDefault="00F11692" w:rsidP="002E0402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الكسران  </w:t>
            </w:r>
            <m:oMath>
              <m:f>
                <m:fPr>
                  <m:ctrlPr>
                    <w:rPr>
                      <w:rFonts w:ascii="Cambria Math" w:eastAsia="Calibri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Calibri" w:hAnsiTheme="minorBidi" w:cstheme="minorBidi"/>
                      <w:i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</w:rPr>
                    <m:t>٣</m:t>
                  </m:r>
                </m:den>
              </m:f>
            </m:oMath>
            <w:r w:rsidRPr="00627F48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eastAsia="Calibri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Calibri" w:hAnsiTheme="minorBidi" w:cstheme="minorBidi"/>
                      <w:i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</w:rPr>
                    <m:t>٦</m:t>
                  </m:r>
                </m:den>
              </m:f>
            </m:oMath>
            <w:r w:rsidRPr="00F85497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  متكافئين.</w:t>
            </w:r>
          </w:p>
        </w:tc>
        <w:tc>
          <w:tcPr>
            <w:tcW w:w="1126" w:type="dxa"/>
            <w:vAlign w:val="center"/>
          </w:tcPr>
          <w:p w:rsidR="002E0402" w:rsidRPr="00F85497" w:rsidRDefault="002E0402" w:rsidP="002E0402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2E0402" w:rsidRPr="00F85497" w:rsidRDefault="002E0402" w:rsidP="002E0402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2E0402" w:rsidRPr="00F85497" w:rsidTr="009F5344">
        <w:trPr>
          <w:jc w:val="center"/>
        </w:trPr>
        <w:tc>
          <w:tcPr>
            <w:tcW w:w="624" w:type="dxa"/>
            <w:vAlign w:val="center"/>
          </w:tcPr>
          <w:p w:rsidR="002E0402" w:rsidRPr="00F85497" w:rsidRDefault="002E0402" w:rsidP="002E0402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42</w:t>
            </w:r>
          </w:p>
        </w:tc>
        <w:tc>
          <w:tcPr>
            <w:tcW w:w="7550" w:type="dxa"/>
            <w:vAlign w:val="center"/>
          </w:tcPr>
          <w:p w:rsidR="002E0402" w:rsidRPr="00F85497" w:rsidRDefault="002E0402" w:rsidP="002E0402">
            <w:pPr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يكون الكسر في </w:t>
            </w:r>
            <w:r w:rsidRPr="00F85497">
              <w:rPr>
                <w:rFonts w:ascii="Traditional Arabic" w:eastAsia="Calibri" w:hAnsi="Traditional Arabic" w:cs="AL-Mohanad Bold" w:hint="cs"/>
                <w:b/>
                <w:bCs/>
                <w:i/>
                <w:sz w:val="28"/>
                <w:szCs w:val="28"/>
                <w:rtl/>
              </w:rPr>
              <w:t>ابسط صورة</w:t>
            </w:r>
            <w:r w:rsidRPr="00F85497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عندما يكون القاسم المشترك الأكبر للبسط والمقام هو العدد </w:t>
            </w:r>
            <w:r w:rsidRPr="00F85497">
              <w:rPr>
                <w:rFonts w:ascii="Traditional Arabic" w:eastAsia="Calibri" w:hAnsi="Traditional Arabic" w:cs="AL-Mohanad Bold" w:hint="cs"/>
                <w:b/>
                <w:bCs/>
                <w:i/>
                <w:sz w:val="28"/>
                <w:szCs w:val="28"/>
                <w:u w:val="single"/>
                <w:rtl/>
              </w:rPr>
              <w:t>واحد</w:t>
            </w:r>
          </w:p>
        </w:tc>
        <w:tc>
          <w:tcPr>
            <w:tcW w:w="1126" w:type="dxa"/>
            <w:vAlign w:val="center"/>
          </w:tcPr>
          <w:p w:rsidR="002E0402" w:rsidRPr="00F85497" w:rsidRDefault="002E0402" w:rsidP="002E0402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2E0402" w:rsidRPr="00F85497" w:rsidRDefault="002E0402" w:rsidP="002E0402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</w:tbl>
    <w:p w:rsidR="00364749" w:rsidRPr="00F85497" w:rsidRDefault="00EB34C9" w:rsidP="00364749">
      <w:pPr>
        <w:ind w:left="284" w:right="567" w:hanging="1"/>
        <w:jc w:val="both"/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</w:pPr>
      <w:r w:rsidRPr="00F85497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AEDC0C" wp14:editId="163CBB69">
                <wp:simplePos x="0" y="0"/>
                <wp:positionH relativeFrom="column">
                  <wp:posOffset>106680</wp:posOffset>
                </wp:positionH>
                <wp:positionV relativeFrom="paragraph">
                  <wp:posOffset>25400</wp:posOffset>
                </wp:positionV>
                <wp:extent cx="809625" cy="638175"/>
                <wp:effectExtent l="0" t="0" r="28575" b="285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497" w:rsidRPr="00F43130" w:rsidRDefault="00092BA5" w:rsidP="006940EF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1" o:spid="_x0000_s1028" type="#_x0000_t202" style="position:absolute;left:0;text-align:left;margin-left:8.4pt;margin-top:2pt;width:63.75pt;height:50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" fillcolor="white [3201]" strokeweight=".5pt">
                <v:textbox>
                  <w:txbxContent>
                    <w:p w:rsidR="00F85497" w:rsidRPr="00F43130" w:rsidRDefault="00F85497" w:rsidP="006940EF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C23D9" w:rsidRPr="00F85497">
        <w:rPr>
          <w:rFonts w:ascii="Traditional Arabic" w:hAnsi="Traditional Arabic" w:cs="AL-Mohanad Bold" w:hint="cs"/>
          <w:b/>
          <w:bCs/>
          <w:sz w:val="28"/>
          <w:szCs w:val="28"/>
          <w:u w:val="single"/>
          <w:rtl/>
        </w:rPr>
        <w:t>السؤال الثالث :</w:t>
      </w:r>
      <w:r w:rsidR="00CC23D9" w:rsidRPr="00F85497"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:rsidR="00EB34C9" w:rsidRPr="00F85497" w:rsidRDefault="00EB34C9" w:rsidP="00627F48">
      <w:pPr>
        <w:ind w:right="567"/>
        <w:jc w:val="both"/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</w:pPr>
    </w:p>
    <w:p w:rsidR="00FF289B" w:rsidRPr="00F85497" w:rsidRDefault="003D2AFE" w:rsidP="00627F48">
      <w:pPr>
        <w:pStyle w:val="a9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84" w:hanging="357"/>
        <w:rPr>
          <w:rFonts w:cs="AL-Mohanad Bold"/>
          <w:sz w:val="28"/>
          <w:szCs w:val="28"/>
          <w:rtl/>
        </w:rPr>
      </w:pPr>
      <w:r w:rsidRPr="00F85497">
        <w:rPr>
          <w:rFonts w:asciiTheme="minorBidi" w:eastAsia="Traditional Arabic" w:hAnsiTheme="minorBidi" w:cs="AL-Mohanad Bold" w:hint="cs"/>
          <w:bCs/>
          <w:color w:val="000000" w:themeColor="text1"/>
          <w:sz w:val="28"/>
          <w:szCs w:val="28"/>
          <w:rtl/>
        </w:rPr>
        <w:t>)</w:t>
      </w:r>
      <w:r w:rsidR="007D0124" w:rsidRPr="00F85497">
        <w:rPr>
          <w:rFonts w:asciiTheme="minorBidi" w:eastAsia="Traditional Arabic" w:hAnsiTheme="minorBidi" w:cs="AL-Mohanad Bold" w:hint="cs"/>
          <w:bCs/>
          <w:color w:val="000000" w:themeColor="text1"/>
          <w:sz w:val="28"/>
          <w:szCs w:val="28"/>
          <w:rtl/>
        </w:rPr>
        <w:t xml:space="preserve">  </w:t>
      </w:r>
      <w:r w:rsidR="006A45B0" w:rsidRPr="00F85497">
        <w:rPr>
          <w:rFonts w:cs="AL-Mohanad Bold" w:hint="cs"/>
          <w:sz w:val="28"/>
          <w:szCs w:val="28"/>
          <w:rtl/>
        </w:rPr>
        <w:t xml:space="preserve">اضيف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٢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٥</m:t>
            </m:r>
          </m:den>
        </m:f>
      </m:oMath>
      <w:r w:rsidR="006A45B0" w:rsidRPr="00F85497">
        <w:rPr>
          <w:rFonts w:cs="AL-Mohanad Bold" w:hint="cs"/>
          <w:sz w:val="28"/>
          <w:szCs w:val="28"/>
          <w:rtl/>
        </w:rPr>
        <w:t xml:space="preserve">  لتر من عصير الاناناس الى وعاء يحتوي على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  <w:lang w:bidi="ku-Arab-IQ"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٥</m:t>
            </m:r>
          </m:den>
        </m:f>
      </m:oMath>
      <w:r w:rsidR="006A45B0" w:rsidRPr="00F85497">
        <w:rPr>
          <w:rFonts w:cs="AL-Mohanad Bold" w:hint="cs"/>
          <w:sz w:val="28"/>
          <w:szCs w:val="28"/>
          <w:rtl/>
        </w:rPr>
        <w:t xml:space="preserve">  لتر من عصير التفاح . أوجدي كمية مزيج العصير الموجودة في الوعاء.</w:t>
      </w:r>
      <w:r w:rsidR="006A45B0" w:rsidRPr="00F85497">
        <w:rPr>
          <w:rFonts w:cs="AL-Mohanad Bold"/>
          <w:sz w:val="28"/>
          <w:szCs w:val="28"/>
          <w:rtl/>
        </w:rPr>
        <w:t xml:space="preserve"> </w:t>
      </w:r>
    </w:p>
    <w:p w:rsidR="00213ED9" w:rsidRPr="00F85497" w:rsidRDefault="00213ED9" w:rsidP="00213ED9">
      <w:pPr>
        <w:ind w:left="72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 xml:space="preserve">      .....................................................................................................</w:t>
      </w:r>
    </w:p>
    <w:p w:rsidR="00213ED9" w:rsidRPr="00F85497" w:rsidRDefault="00213ED9" w:rsidP="00213ED9">
      <w:pPr>
        <w:pStyle w:val="a9"/>
        <w:ind w:left="108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>.....................................................................................................</w:t>
      </w:r>
    </w:p>
    <w:p w:rsidR="00213ED9" w:rsidRPr="00F85497" w:rsidRDefault="00213ED9" w:rsidP="00213ED9">
      <w:pPr>
        <w:pStyle w:val="a9"/>
        <w:ind w:left="108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>.....................................................................................................</w:t>
      </w:r>
    </w:p>
    <w:p w:rsidR="00213ED9" w:rsidRPr="00F85497" w:rsidRDefault="00213ED9" w:rsidP="00213ED9">
      <w:pPr>
        <w:pStyle w:val="a9"/>
        <w:ind w:left="108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>.....................................................................................................</w:t>
      </w:r>
    </w:p>
    <w:p w:rsidR="007D0124" w:rsidRPr="00F85497" w:rsidRDefault="00561CB8" w:rsidP="00BF273F">
      <w:pPr>
        <w:pStyle w:val="a9"/>
        <w:numPr>
          <w:ilvl w:val="0"/>
          <w:numId w:val="7"/>
        </w:numPr>
        <w:ind w:left="584" w:hanging="357"/>
        <w:rPr>
          <w:rFonts w:cs="AL-Mohanad Bold"/>
          <w:sz w:val="28"/>
          <w:szCs w:val="28"/>
          <w:rtl/>
        </w:rPr>
      </w:pPr>
      <w:r w:rsidRPr="00F85497">
        <w:rPr>
          <w:rFonts w:cs="AL-Mohanad Bold" w:hint="cs"/>
          <w:sz w:val="28"/>
          <w:szCs w:val="28"/>
          <w:rtl/>
        </w:rPr>
        <w:t xml:space="preserve">) قربي الكسر  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١٠</m:t>
            </m:r>
          </m:den>
        </m:f>
      </m:oMath>
      <w:r w:rsidRPr="00F85497">
        <w:rPr>
          <w:rFonts w:cs="AL-Mohanad Bold" w:hint="cs"/>
          <w:sz w:val="28"/>
          <w:szCs w:val="28"/>
          <w:rtl/>
        </w:rPr>
        <w:t xml:space="preserve"> 3    الى اقرب نصف</w:t>
      </w:r>
    </w:p>
    <w:p w:rsidR="00213ED9" w:rsidRPr="00F85497" w:rsidRDefault="00213ED9" w:rsidP="00213ED9">
      <w:pPr>
        <w:pStyle w:val="a9"/>
        <w:ind w:left="108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>.....................................................................................................</w:t>
      </w:r>
    </w:p>
    <w:p w:rsidR="00213ED9" w:rsidRPr="00F85497" w:rsidRDefault="00213ED9" w:rsidP="00213ED9">
      <w:pPr>
        <w:pStyle w:val="a9"/>
        <w:ind w:left="108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>.....................................................................................................</w:t>
      </w:r>
    </w:p>
    <w:p w:rsidR="00213ED9" w:rsidRPr="00F85497" w:rsidRDefault="00213ED9" w:rsidP="00213ED9">
      <w:pPr>
        <w:pStyle w:val="a9"/>
        <w:ind w:left="108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>.....................................................................................................</w:t>
      </w:r>
    </w:p>
    <w:p w:rsidR="009413B1" w:rsidRPr="00627F48" w:rsidRDefault="007D0124" w:rsidP="00BF273F">
      <w:pPr>
        <w:pStyle w:val="a9"/>
        <w:numPr>
          <w:ilvl w:val="0"/>
          <w:numId w:val="7"/>
        </w:numPr>
        <w:ind w:left="584" w:hanging="357"/>
        <w:rPr>
          <w:rFonts w:cs="AL-Mohanad Bold"/>
          <w:sz w:val="28"/>
          <w:szCs w:val="28"/>
          <w:rtl/>
        </w:rPr>
      </w:pPr>
      <w:r w:rsidRPr="00F85497">
        <w:rPr>
          <w:rFonts w:asciiTheme="minorBidi" w:eastAsia="Traditional Arabic" w:hAnsiTheme="minorBidi" w:cs="AL-Mohanad Bold" w:hint="cs"/>
          <w:bCs/>
          <w:color w:val="000000" w:themeColor="text1"/>
          <w:sz w:val="28"/>
          <w:szCs w:val="28"/>
          <w:rtl/>
        </w:rPr>
        <w:t xml:space="preserve">)  </w:t>
      </w:r>
      <w:r w:rsidR="00561CB8" w:rsidRPr="00F85497">
        <w:rPr>
          <w:rFonts w:cs="AL-Mohanad Bold" w:hint="cs"/>
          <w:sz w:val="28"/>
          <w:szCs w:val="28"/>
          <w:rtl/>
        </w:rPr>
        <w:t xml:space="preserve">أوجدي ناتج الضرب </w:t>
      </w:r>
      <w:r w:rsidRPr="00F85497">
        <w:rPr>
          <w:rFonts w:cs="AL-Mohanad Bold" w:hint="cs"/>
          <w:sz w:val="28"/>
          <w:szCs w:val="28"/>
          <w:rtl/>
        </w:rPr>
        <w:t xml:space="preserve">    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  <w:lang w:bidi="ku-Arab-IQ"/>
              </w:rPr>
              <m:t>٣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  <w:lang w:bidi="ku-Arab-IQ"/>
              </w:rPr>
              <m:t>٧</m:t>
            </m:r>
          </m:den>
        </m:f>
      </m:oMath>
      <w:r w:rsidRPr="00F85497">
        <w:rPr>
          <w:rFonts w:cs="AL-Mohanad Bold" w:hint="cs"/>
          <w:sz w:val="28"/>
          <w:szCs w:val="28"/>
          <w:rtl/>
        </w:rPr>
        <w:t xml:space="preserve">  </w:t>
      </w:r>
      <w:r w:rsidR="00561CB8" w:rsidRPr="00F85497">
        <w:rPr>
          <w:rFonts w:cs="AL-Mohanad Bold" w:hint="cs"/>
          <w:sz w:val="28"/>
          <w:szCs w:val="28"/>
          <w:rtl/>
        </w:rPr>
        <w:t xml:space="preserve">× </w:t>
      </w:r>
      <w:r w:rsidR="00E307A1" w:rsidRPr="00F85497">
        <w:rPr>
          <w:rFonts w:cs="AL-Mohanad Bold" w:hint="cs"/>
          <w:sz w:val="28"/>
          <w:szCs w:val="28"/>
          <w:rtl/>
        </w:rPr>
        <w:t>2</w:t>
      </w:r>
    </w:p>
    <w:p w:rsidR="00213ED9" w:rsidRPr="00F85497" w:rsidRDefault="00213ED9" w:rsidP="00213ED9">
      <w:pPr>
        <w:pStyle w:val="a9"/>
        <w:ind w:left="108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>.....................................................................................................</w:t>
      </w:r>
    </w:p>
    <w:p w:rsidR="00213ED9" w:rsidRPr="00F85497" w:rsidRDefault="00213ED9" w:rsidP="00213ED9">
      <w:pPr>
        <w:pStyle w:val="a9"/>
        <w:ind w:left="108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>.....................................................................................................</w:t>
      </w:r>
    </w:p>
    <w:p w:rsidR="00213ED9" w:rsidRPr="00F85497" w:rsidRDefault="00213ED9" w:rsidP="00213ED9">
      <w:pPr>
        <w:pStyle w:val="a9"/>
        <w:ind w:left="108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>.....................................................................................................</w:t>
      </w:r>
    </w:p>
    <w:p w:rsidR="00213ED9" w:rsidRPr="00F85497" w:rsidRDefault="00213ED9" w:rsidP="00213ED9">
      <w:pPr>
        <w:pStyle w:val="a9"/>
        <w:ind w:left="108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>.....................................................................................................</w:t>
      </w:r>
    </w:p>
    <w:p w:rsidR="00213ED9" w:rsidRPr="00F85497" w:rsidRDefault="00213ED9" w:rsidP="00213ED9">
      <w:pPr>
        <w:pStyle w:val="a9"/>
        <w:ind w:left="1080"/>
        <w:rPr>
          <w:rFonts w:cs="AL-Mohanad Bold"/>
          <w:color w:val="D9D9D9" w:themeColor="background1" w:themeShade="D9"/>
          <w:sz w:val="28"/>
          <w:szCs w:val="28"/>
          <w:rtl/>
        </w:rPr>
      </w:pPr>
      <w:r w:rsidRPr="00F85497">
        <w:rPr>
          <w:rFonts w:cs="AL-Mohanad Bold" w:hint="cs"/>
          <w:color w:val="D9D9D9" w:themeColor="background1" w:themeShade="D9"/>
          <w:sz w:val="28"/>
          <w:szCs w:val="28"/>
          <w:rtl/>
        </w:rPr>
        <w:t>.....................................................................................................</w:t>
      </w:r>
    </w:p>
    <w:p w:rsidR="00627F48" w:rsidRPr="00627F48" w:rsidRDefault="00627F48" w:rsidP="00627F48">
      <w:pPr>
        <w:rPr>
          <w:rFonts w:cs="AL-Mohanad Bold"/>
          <w:sz w:val="28"/>
          <w:szCs w:val="28"/>
          <w:rtl/>
        </w:rPr>
      </w:pPr>
    </w:p>
    <w:p w:rsidR="00627F48" w:rsidRDefault="00627F48" w:rsidP="00627F48">
      <w:pPr>
        <w:rPr>
          <w:rFonts w:cs="AL-Mohanad Bold"/>
          <w:sz w:val="28"/>
          <w:szCs w:val="28"/>
          <w:rtl/>
        </w:rPr>
      </w:pPr>
    </w:p>
    <w:p w:rsidR="00561CB8" w:rsidRPr="00627F48" w:rsidRDefault="00627F48" w:rsidP="00627F48">
      <w:pPr>
        <w:tabs>
          <w:tab w:val="left" w:pos="9138"/>
        </w:tabs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A2440D" wp14:editId="171961EB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2251710" cy="8191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7F48" w:rsidRPr="00FE6E6E" w:rsidRDefault="00627F48" w:rsidP="00627F48">
                            <w:pPr>
                              <w:tabs>
                                <w:tab w:val="left" w:pos="8718"/>
                              </w:tabs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.. انتهت الأسئلة ..</w:t>
                            </w:r>
                          </w:p>
                          <w:p w:rsidR="00627F48" w:rsidRPr="00FE6E6E" w:rsidRDefault="00627F48" w:rsidP="00627F48">
                            <w:pPr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 xml:space="preserve">  وفقكِ الله دائما ًوالى الأمام ...</w:t>
                            </w:r>
                            <w:r w:rsidRPr="00FE6E6E">
                              <w:rPr>
                                <w:rFonts w:ascii="Segoe UI Symbol" w:hAnsi="Segoe UI Symbol" w:cs="Segoe UI Symbol" w:hint="cs"/>
                                <w:sz w:val="24"/>
                                <w:szCs w:val="24"/>
                                <w:rtl/>
                              </w:rPr>
                              <w:t>☺</w:t>
                            </w:r>
                          </w:p>
                          <w:p w:rsidR="00627F48" w:rsidRPr="009C1D95" w:rsidRDefault="00627F48" w:rsidP="00627F48">
                            <w:pPr>
                              <w:jc w:val="center"/>
                              <w:rPr>
                                <w:rFonts w:cs="AL-Mohanad Bold"/>
                                <w:sz w:val="28"/>
                                <w:szCs w:val="28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معلمة المادة: وفاء الجهني</w:t>
                            </w:r>
                          </w:p>
                          <w:p w:rsidR="00627F48" w:rsidRDefault="00627F48" w:rsidP="00627F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2440D" id="_x0000_t202" coordsize="21600,21600" o:spt="202" path="m,l,21600r21600,l21600,xe">
                <v:stroke joinstyle="miter"/>
                <v:path gradientshapeok="t" o:connecttype="rect"/>
              </v:shapetype>
              <v:shape id="مربع نص 18" o:spid="_x0000_s1029" type="#_x0000_t202" style="position:absolute;left:0;text-align:left;margin-left:0;margin-top:14.25pt;width:177.3pt;height:64.5p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" filled="f" stroked="f" strokeweight=".5pt">
                <v:textbox>
                  <w:txbxContent>
                    <w:p w:rsidR="00627F48" w:rsidRPr="00FE6E6E" w:rsidRDefault="00627F48" w:rsidP="00627F48">
                      <w:pPr>
                        <w:tabs>
                          <w:tab w:val="left" w:pos="8718"/>
                        </w:tabs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bookmarkStart w:id="1" w:name="_GoBack"/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.. انتهت الأسئلة ..</w:t>
                      </w:r>
                    </w:p>
                    <w:p w:rsidR="00627F48" w:rsidRPr="00FE6E6E" w:rsidRDefault="00627F48" w:rsidP="00627F48">
                      <w:pPr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 xml:space="preserve">  وفقكِ الله دائما ًوالى الأمام ...</w:t>
                      </w:r>
                      <w:r w:rsidRPr="00FE6E6E">
                        <w:rPr>
                          <w:rFonts w:ascii="Segoe UI Symbol" w:hAnsi="Segoe UI Symbol" w:cs="Segoe UI Symbol" w:hint="cs"/>
                          <w:sz w:val="24"/>
                          <w:szCs w:val="24"/>
                          <w:rtl/>
                        </w:rPr>
                        <w:t>☺</w:t>
                      </w:r>
                    </w:p>
                    <w:p w:rsidR="00627F48" w:rsidRPr="009C1D95" w:rsidRDefault="00627F48" w:rsidP="00627F48">
                      <w:pPr>
                        <w:jc w:val="center"/>
                        <w:rPr>
                          <w:rFonts w:cs="AL-Mohanad Bold"/>
                          <w:sz w:val="28"/>
                          <w:szCs w:val="28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معلمة المادة: وفاء الجهني</w:t>
                      </w:r>
                    </w:p>
                    <w:bookmarkEnd w:id="1"/>
                    <w:p w:rsidR="00627F48" w:rsidRDefault="00627F48" w:rsidP="00627F4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L-Mohanad Bold"/>
          <w:sz w:val="28"/>
          <w:szCs w:val="28"/>
          <w:rtl/>
        </w:rPr>
        <w:tab/>
      </w:r>
    </w:p>
    <w:sectPr w:rsidR="00561CB8" w:rsidRPr="00627F48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BA5" w:rsidRDefault="00092BA5" w:rsidP="00A92AB4">
      <w:r>
        <w:separator/>
      </w:r>
    </w:p>
  </w:endnote>
  <w:endnote w:type="continuationSeparator" w:id="0">
    <w:p w:rsidR="00092BA5" w:rsidRDefault="00092BA5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C5ECEE03-90A4-4DBF-AECB-C3EF9573B7FB}"/>
    <w:embedBold r:id="rId2" w:fontKey="{70D5D8A7-B0A4-4EC8-9F98-17318074BD10}"/>
    <w:embedItalic r:id="rId3" w:fontKey="{B8A7B311-70B3-4E0A-B74D-722573EFA283}"/>
    <w:embedBoldItalic r:id="rId4" w:fontKey="{DE030EF3-2C05-4363-ABDB-9791AB6975C2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B386123-FCE6-4951-8644-999F95F630AE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3E626F90-B6C5-4FB0-B265-6AB5D6972A66}"/>
    <w:embedBold r:id="rId7" w:fontKey="{5D13DD18-F8CD-41CE-BD72-BF474BEAF8A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3FA20A6-9913-4667-A4E9-7503BE07B33B}"/>
    <w:embedBold r:id="rId9" w:fontKey="{CA176F77-B6BB-4270-A5F7-C73A77D82355}"/>
    <w:embedItalic r:id="rId10" w:fontKey="{51BFCB0C-AC0F-4D4C-A292-9F49390E1D2B}"/>
    <w:embedBoldItalic r:id="rId11" w:fontKey="{274164F1-71B2-4950-9191-806106EB32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A64AF1B3-46A3-4B05-8769-CF40D70A9366}"/>
    <w:embedItalic r:id="rId13" w:fontKey="{7BA80ED5-2254-435B-9F0C-987FBE3302A7}"/>
    <w:embedBoldItalic r:id="rId14" w:fontKey="{2D8B50F7-1252-4CC9-8CDB-B7761A863502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5" w:fontKey="{48071C8C-9CBD-473E-B8A8-2935580A48B8}"/>
    <w:embedBold r:id="rId16" w:fontKey="{B58CDBD1-9B65-4E66-8E64-A8E0CA502BDB}"/>
    <w:embedItalic r:id="rId17" w:fontKey="{6A4B0E13-8392-4777-8CEB-513F0226CAE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73851AFE-BBD1-4974-8E28-C8E2894025E9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9" w:fontKey="{0689DE87-EC88-4511-970C-77187D5F02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C6A5F7CF-B88B-4C40-88DE-F634D64F3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497" w:rsidRDefault="00F8549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-187960</wp:posOffset>
              </wp:positionH>
              <wp:positionV relativeFrom="paragraph">
                <wp:posOffset>166370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5497" w:rsidRPr="00374657" w:rsidRDefault="00F85497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965DB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965DB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F85497" w:rsidRPr="00374657" w:rsidRDefault="00F8549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0AAD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left:0;text-align:left;margin-left:-14.8pt;margin-top:13.1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" filled="f" stroked="f">
              <v:textbox>
                <w:txbxContent>
                  <w:p w:rsidR="00F85497" w:rsidRPr="00374657" w:rsidRDefault="00F85497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965DB4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965DB4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F85497" w:rsidRPr="00374657" w:rsidRDefault="00F8549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497" w:rsidRDefault="00F8549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-311785</wp:posOffset>
              </wp:positionH>
              <wp:positionV relativeFrom="paragraph">
                <wp:posOffset>261620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5497" w:rsidRPr="00374657" w:rsidRDefault="00F85497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965DB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965DB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F85497" w:rsidRPr="00374657" w:rsidRDefault="00F85497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1A0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left:0;text-align:left;margin-left:-24.55pt;margin-top:20.6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c3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" filled="f" stroked="f">
              <v:textbox>
                <w:txbxContent>
                  <w:p w:rsidR="00F85497" w:rsidRPr="00374657" w:rsidRDefault="00F85497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965DB4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965DB4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F85497" w:rsidRPr="00374657" w:rsidRDefault="00F85497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85497" w:rsidRPr="00021D6D" w:rsidRDefault="00F8549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965DB4" w:rsidRPr="00965DB4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965DB4" w:rsidRPr="00965DB4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FAFA0" id="مربع نص 4" o:spid="_x0000_s1034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" filled="f" stroked="f" strokeweight=".5pt">
              <v:path arrowok="t"/>
              <v:textbox>
                <w:txbxContent>
                  <w:p w:rsidR="00F85497" w:rsidRPr="00021D6D" w:rsidRDefault="00F8549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965DB4" w:rsidRPr="00965DB4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965DB4" w:rsidRPr="00965DB4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BA5" w:rsidRDefault="00092BA5" w:rsidP="00A92AB4">
      <w:r>
        <w:separator/>
      </w:r>
    </w:p>
  </w:footnote>
  <w:footnote w:type="continuationSeparator" w:id="0">
    <w:p w:rsidR="00092BA5" w:rsidRDefault="00092BA5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497" w:rsidRDefault="00F8549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-74295</wp:posOffset>
              </wp:positionH>
              <wp:positionV relativeFrom="paragraph">
                <wp:posOffset>-19050</wp:posOffset>
              </wp:positionV>
              <wp:extent cx="6974205" cy="9820275"/>
              <wp:effectExtent l="19050" t="19050" r="17145" b="2857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820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D04792" id="Rectangle 6" o:spid="_x0000_s1026" style="position:absolute;left:0;text-align:left;margin-left:-5.85pt;margin-top:-1.5pt;width:549.15pt;height:77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90"/>
      <w:gridCol w:w="77"/>
      <w:gridCol w:w="851"/>
      <w:gridCol w:w="1551"/>
      <w:gridCol w:w="781"/>
      <w:gridCol w:w="647"/>
      <w:gridCol w:w="1497"/>
      <w:gridCol w:w="1161"/>
      <w:gridCol w:w="1231"/>
    </w:tblGrid>
    <w:tr w:rsidR="00F85497" w:rsidRPr="004A5331" w:rsidTr="00497F7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F85497" w:rsidRPr="00CB7830" w:rsidRDefault="00F85497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F85497" w:rsidRPr="00CB7830" w:rsidRDefault="00F85497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F85497" w:rsidRPr="00CB7830" w:rsidRDefault="00F8549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F85497" w:rsidRPr="00CB7830" w:rsidRDefault="00F8549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F85497" w:rsidRPr="00CB7830" w:rsidRDefault="00F85497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F85497" w:rsidRPr="00CF70DF" w:rsidRDefault="00F85497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85497" w:rsidRDefault="00F85497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A440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CFx1Z/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3A6B1F" w:rsidRDefault="003A6B1F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4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F85497" w:rsidRDefault="00F85497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330200</wp:posOffset>
                </wp:positionH>
                <wp:positionV relativeFrom="paragraph">
                  <wp:posOffset>-491490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F85497" w:rsidRDefault="00F85497" w:rsidP="00F43130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الثاني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 الأول</w:t>
          </w:r>
        </w:p>
        <w:p w:rsidR="00F85497" w:rsidRDefault="00F85497" w:rsidP="00E305F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الدراسي1443</w:t>
          </w:r>
        </w:p>
        <w:p w:rsidR="00F85497" w:rsidRPr="0067565F" w:rsidRDefault="00F85497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F85497" w:rsidRPr="004A5331" w:rsidTr="00497F7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F85497" w:rsidRPr="00FF44B1" w:rsidRDefault="00F8549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F85497" w:rsidRPr="00FF44B1" w:rsidRDefault="00F8549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F85497" w:rsidRPr="00816F73" w:rsidRDefault="00F8549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5497" w:rsidRPr="004A5331" w:rsidTr="00497F7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F85497" w:rsidRPr="00FF44B1" w:rsidRDefault="00F8549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F85497" w:rsidRPr="00FF44B1" w:rsidRDefault="00F8549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F85497" w:rsidRPr="00816F73" w:rsidRDefault="00F8549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5497" w:rsidRPr="004A5331" w:rsidTr="00497F7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F85497" w:rsidRPr="00FF44B1" w:rsidRDefault="00F8549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F85497" w:rsidRPr="00FF44B1" w:rsidRDefault="00F8549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5497" w:rsidRPr="004A5331" w:rsidTr="00497F7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85497" w:rsidRPr="004A5331" w:rsidRDefault="00F85497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F85497" w:rsidRPr="004A5331" w:rsidRDefault="00F85497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5497" w:rsidRPr="004A5331" w:rsidTr="00A8458F">
      <w:trPr>
        <w:cantSplit/>
        <w:trHeight w:val="454"/>
        <w:jc w:val="center"/>
      </w:trPr>
      <w:tc>
        <w:tcPr>
          <w:tcW w:w="3183" w:type="dxa"/>
          <w:gridSpan w:val="5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F85497" w:rsidRPr="00CB7830" w:rsidRDefault="00F85497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  <w:r>
            <w:rPr>
              <w:rFonts w:cs="AL-Mohanad Bold" w:hint="cs"/>
              <w:sz w:val="4"/>
              <w:szCs w:val="8"/>
              <w:rtl/>
            </w:rPr>
            <w:t>..........................................</w:t>
          </w:r>
        </w:p>
      </w:tc>
      <w:tc>
        <w:tcPr>
          <w:tcW w:w="247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F85497" w:rsidRPr="00E305FF" w:rsidRDefault="00F85497" w:rsidP="00A8458F">
          <w:pPr>
            <w:pStyle w:val="4"/>
            <w:rPr>
              <w:rFonts w:cs="AL-Mohanad Bold"/>
              <w:sz w:val="28"/>
              <w:szCs w:val="28"/>
            </w:rPr>
          </w:pPr>
          <w:r w:rsidRPr="00E305FF">
            <w:rPr>
              <w:rFonts w:cs="AL-Mohanad Bold" w:hint="cs"/>
              <w:sz w:val="28"/>
              <w:szCs w:val="28"/>
              <w:rtl/>
            </w:rPr>
            <w:t xml:space="preserve">الصف: </w:t>
          </w:r>
          <w:r>
            <w:rPr>
              <w:rFonts w:cs="AL-Mohanad Bold" w:hint="cs"/>
              <w:sz w:val="28"/>
              <w:szCs w:val="28"/>
              <w:rtl/>
            </w:rPr>
            <w:t>السادس</w:t>
          </w:r>
          <w:r w:rsidRPr="00E305FF">
            <w:rPr>
              <w:rFonts w:cs="AL-Mohanad Bold" w:hint="cs"/>
              <w:sz w:val="28"/>
              <w:szCs w:val="28"/>
              <w:rtl/>
            </w:rPr>
            <w:t xml:space="preserve">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F85497" w:rsidRPr="00816F73" w:rsidRDefault="00F8549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5497" w:rsidRPr="004A5331" w:rsidTr="00A8458F">
      <w:trPr>
        <w:cantSplit/>
        <w:trHeight w:val="454"/>
        <w:jc w:val="center"/>
      </w:trPr>
      <w:tc>
        <w:tcPr>
          <w:tcW w:w="3183" w:type="dxa"/>
          <w:gridSpan w:val="5"/>
          <w:tcBorders>
            <w:left w:val="thickThinSmallGap" w:sz="12" w:space="0" w:color="auto"/>
          </w:tcBorders>
        </w:tcPr>
        <w:p w:rsidR="00F85497" w:rsidRPr="004A5331" w:rsidRDefault="00F85497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479" w:type="dxa"/>
          <w:gridSpan w:val="3"/>
          <w:tcBorders>
            <w:right w:val="thinThickLargeGap" w:sz="18" w:space="0" w:color="auto"/>
          </w:tcBorders>
          <w:vAlign w:val="center"/>
        </w:tcPr>
        <w:p w:rsidR="00F85497" w:rsidRPr="00EC6AB2" w:rsidRDefault="00F85497" w:rsidP="00A8458F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 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F85497" w:rsidRPr="00816F73" w:rsidRDefault="00F8549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5497" w:rsidRPr="004A5331" w:rsidTr="00F361EC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  <w:vAlign w:val="center"/>
        </w:tcPr>
        <w:p w:rsidR="00F85497" w:rsidRDefault="00F85497" w:rsidP="00F361EC">
          <w:pPr>
            <w:jc w:val="center"/>
            <w:rPr>
              <w:rFonts w:cs="AL-Mohanad Bold"/>
              <w:b/>
              <w:bCs/>
              <w:sz w:val="18"/>
              <w:szCs w:val="24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</w:t>
          </w:r>
        </w:p>
        <w:p w:rsidR="00F85497" w:rsidRPr="00F93A25" w:rsidRDefault="00F85497" w:rsidP="00F361EC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التاريخ</w:t>
          </w:r>
        </w:p>
      </w:tc>
      <w:tc>
        <w:tcPr>
          <w:tcW w:w="1907" w:type="dxa"/>
          <w:gridSpan w:val="4"/>
          <w:tcBorders>
            <w:right w:val="single" w:sz="4" w:space="0" w:color="auto"/>
          </w:tcBorders>
          <w:vAlign w:val="center"/>
        </w:tcPr>
        <w:p w:rsidR="00F85497" w:rsidRPr="00D35348" w:rsidRDefault="00F85497" w:rsidP="00A8458F">
          <w:pPr>
            <w:jc w:val="center"/>
            <w:rPr>
              <w:rFonts w:cs="AL-Mohanad Bold"/>
              <w:b/>
              <w:bCs/>
              <w:szCs w:val="24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الأحد</w:t>
          </w:r>
        </w:p>
        <w:p w:rsidR="00F85497" w:rsidRPr="00F93A25" w:rsidRDefault="00F85497" w:rsidP="00A8458F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3/8/1443</w:t>
          </w:r>
        </w:p>
      </w:tc>
      <w:tc>
        <w:tcPr>
          <w:tcW w:w="2479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:rsidR="00F85497" w:rsidRPr="00F93A25" w:rsidRDefault="00F85497" w:rsidP="00A8458F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F85497" w:rsidRPr="00816F73" w:rsidRDefault="00F8549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5497" w:rsidRPr="004A5331" w:rsidTr="00497F7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F85497" w:rsidRPr="004A5331" w:rsidRDefault="00F85497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85497" w:rsidRPr="00B141FF" w:rsidRDefault="00F85497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F85497" w:rsidRPr="00B141FF" w:rsidRDefault="00F85497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85497" w:rsidRPr="00B141FF" w:rsidRDefault="00F85497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F85497" w:rsidRPr="00B141FF" w:rsidRDefault="00F85497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F85497" w:rsidRPr="00816F73" w:rsidRDefault="00F8549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F85497" w:rsidRPr="00816F73" w:rsidRDefault="00F8549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5497" w:rsidRPr="004A5331" w:rsidTr="00497F7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F85497" w:rsidRDefault="00F85497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F85497" w:rsidRPr="00B141FF" w:rsidRDefault="00F85497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F85497" w:rsidRPr="00B141FF" w:rsidRDefault="00F85497" w:rsidP="00E305FF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F85497" w:rsidRPr="00B141FF" w:rsidRDefault="00F85497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F85497" w:rsidRPr="00B141FF" w:rsidRDefault="00F85497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F85497" w:rsidRPr="000F6296" w:rsidRDefault="00F85497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F85497" w:rsidRPr="00DF0CBD" w:rsidRDefault="00F8549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F85497" w:rsidRPr="00DF0CBD" w:rsidRDefault="00F8549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F85497" w:rsidRPr="00DF0CBD" w:rsidRDefault="00F8549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F85497" w:rsidRPr="00DF0CBD" w:rsidRDefault="00F85497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F85497" w:rsidRDefault="00F8549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64A4F5" wp14:editId="73190645">
              <wp:simplePos x="0" y="0"/>
              <wp:positionH relativeFrom="column">
                <wp:posOffset>1316355</wp:posOffset>
              </wp:positionH>
              <wp:positionV relativeFrom="paragraph">
                <wp:posOffset>71755</wp:posOffset>
              </wp:positionV>
              <wp:extent cx="4191000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5497" w:rsidRPr="00F43130" w:rsidRDefault="00F85497">
                          <w:pPr>
                            <w:rPr>
                              <w:rFonts w:cs="mohammad bold art 1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F43130">
                            <w:rPr>
                              <w:rFonts w:cs="mohammad bold art 1" w:hint="cs"/>
                              <w:sz w:val="24"/>
                              <w:szCs w:val="24"/>
                              <w:u w:val="single"/>
                              <w:rtl/>
                            </w:rPr>
                            <w:t xml:space="preserve">ابنتي الطالبة وفقكِ الله استعيني بالله ثم ابدأي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64A4F5" id="مربع نص 14" o:spid="_x0000_s1031" type="#_x0000_t202" style="position:absolute;left:0;text-align:left;margin-left:103.65pt;margin-top:5.65pt;width:330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" filled="f" stroked="f" strokeweight=".5pt">
              <v:textbox>
                <w:txbxContent>
                  <w:p w:rsidR="003A6B1F" w:rsidRPr="00F43130" w:rsidRDefault="003A6B1F">
                    <w:pPr>
                      <w:rPr>
                        <w:rFonts w:cs="mohammad bold art 1"/>
                        <w:sz w:val="24"/>
                        <w:szCs w:val="24"/>
                        <w:u w:val="single"/>
                        <w:rtl/>
                      </w:rPr>
                    </w:pPr>
                    <w:r w:rsidRPr="00F43130">
                      <w:rPr>
                        <w:rFonts w:cs="mohammad bold art 1" w:hint="cs"/>
                        <w:sz w:val="24"/>
                        <w:szCs w:val="24"/>
                        <w:u w:val="single"/>
                        <w:rtl/>
                      </w:rPr>
                      <w:t xml:space="preserve">ابنتي الطالبة وفقكِ الله استعيني بالله ثم ابدأي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AA629D" wp14:editId="7C95F1A8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5F0D41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527BE"/>
    <w:multiLevelType w:val="multilevel"/>
    <w:tmpl w:val="B742139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F46DE"/>
    <w:multiLevelType w:val="hybridMultilevel"/>
    <w:tmpl w:val="D2F482D4"/>
    <w:lvl w:ilvl="0" w:tplc="7500F3B4">
      <w:start w:val="43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408A3B6E"/>
    <w:multiLevelType w:val="hybridMultilevel"/>
    <w:tmpl w:val="4AFA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12C56"/>
    <w:multiLevelType w:val="hybridMultilevel"/>
    <w:tmpl w:val="1722B1E0"/>
    <w:lvl w:ilvl="0" w:tplc="660C391C">
      <w:start w:val="43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 w:cs="mohammad bold art 1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 w15:restartNumberingAfterBreak="0">
    <w:nsid w:val="65FB136D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6D942630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5F05"/>
    <w:rsid w:val="00007D32"/>
    <w:rsid w:val="000150C7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2BA5"/>
    <w:rsid w:val="0009419F"/>
    <w:rsid w:val="000A6C7B"/>
    <w:rsid w:val="000B01DC"/>
    <w:rsid w:val="000C0628"/>
    <w:rsid w:val="000C07B6"/>
    <w:rsid w:val="000C20AA"/>
    <w:rsid w:val="000C740B"/>
    <w:rsid w:val="000C7FDA"/>
    <w:rsid w:val="000D1EAE"/>
    <w:rsid w:val="000F6296"/>
    <w:rsid w:val="00105411"/>
    <w:rsid w:val="0010578E"/>
    <w:rsid w:val="0010715B"/>
    <w:rsid w:val="001125F8"/>
    <w:rsid w:val="00113B51"/>
    <w:rsid w:val="001208C7"/>
    <w:rsid w:val="0012109F"/>
    <w:rsid w:val="001225ED"/>
    <w:rsid w:val="00135591"/>
    <w:rsid w:val="001464F8"/>
    <w:rsid w:val="00150C7A"/>
    <w:rsid w:val="0017777D"/>
    <w:rsid w:val="00177FE5"/>
    <w:rsid w:val="00192289"/>
    <w:rsid w:val="00192E00"/>
    <w:rsid w:val="00194984"/>
    <w:rsid w:val="00197444"/>
    <w:rsid w:val="001A190F"/>
    <w:rsid w:val="001B602D"/>
    <w:rsid w:val="001B7601"/>
    <w:rsid w:val="001C00FA"/>
    <w:rsid w:val="001C44AD"/>
    <w:rsid w:val="001F7E75"/>
    <w:rsid w:val="00201196"/>
    <w:rsid w:val="00201E7C"/>
    <w:rsid w:val="0020452F"/>
    <w:rsid w:val="002065CB"/>
    <w:rsid w:val="00213ED9"/>
    <w:rsid w:val="002218C7"/>
    <w:rsid w:val="002218FC"/>
    <w:rsid w:val="002250E3"/>
    <w:rsid w:val="00226D51"/>
    <w:rsid w:val="00237478"/>
    <w:rsid w:val="00240233"/>
    <w:rsid w:val="002413A2"/>
    <w:rsid w:val="0024538C"/>
    <w:rsid w:val="00251DF4"/>
    <w:rsid w:val="00255C44"/>
    <w:rsid w:val="00261C7B"/>
    <w:rsid w:val="00281DEC"/>
    <w:rsid w:val="00296D0C"/>
    <w:rsid w:val="002A1481"/>
    <w:rsid w:val="002B4BEE"/>
    <w:rsid w:val="002C329E"/>
    <w:rsid w:val="002E0402"/>
    <w:rsid w:val="002E08B9"/>
    <w:rsid w:val="002E1504"/>
    <w:rsid w:val="002E33EF"/>
    <w:rsid w:val="002E60A3"/>
    <w:rsid w:val="002F4E29"/>
    <w:rsid w:val="0031049C"/>
    <w:rsid w:val="00312197"/>
    <w:rsid w:val="00321299"/>
    <w:rsid w:val="003221C8"/>
    <w:rsid w:val="0034305C"/>
    <w:rsid w:val="0035245C"/>
    <w:rsid w:val="00355650"/>
    <w:rsid w:val="00356961"/>
    <w:rsid w:val="00364749"/>
    <w:rsid w:val="00364B02"/>
    <w:rsid w:val="00374657"/>
    <w:rsid w:val="00377B77"/>
    <w:rsid w:val="0038643D"/>
    <w:rsid w:val="003A2061"/>
    <w:rsid w:val="003A6B1F"/>
    <w:rsid w:val="003B0BCD"/>
    <w:rsid w:val="003B3A84"/>
    <w:rsid w:val="003B3B4D"/>
    <w:rsid w:val="003C47C4"/>
    <w:rsid w:val="003D279D"/>
    <w:rsid w:val="003D2AFE"/>
    <w:rsid w:val="003E026B"/>
    <w:rsid w:val="003F1500"/>
    <w:rsid w:val="003F2F4F"/>
    <w:rsid w:val="003F65B3"/>
    <w:rsid w:val="003F78D5"/>
    <w:rsid w:val="00400AA7"/>
    <w:rsid w:val="00402134"/>
    <w:rsid w:val="00407BA0"/>
    <w:rsid w:val="00433718"/>
    <w:rsid w:val="00434F3E"/>
    <w:rsid w:val="004451A7"/>
    <w:rsid w:val="0044766D"/>
    <w:rsid w:val="00452E34"/>
    <w:rsid w:val="00471286"/>
    <w:rsid w:val="00476FA9"/>
    <w:rsid w:val="00495CE2"/>
    <w:rsid w:val="00497F74"/>
    <w:rsid w:val="004A5331"/>
    <w:rsid w:val="004B4718"/>
    <w:rsid w:val="004C056D"/>
    <w:rsid w:val="004C532C"/>
    <w:rsid w:val="004C5445"/>
    <w:rsid w:val="004D115B"/>
    <w:rsid w:val="004D3E24"/>
    <w:rsid w:val="004F46A9"/>
    <w:rsid w:val="004F5102"/>
    <w:rsid w:val="0050465F"/>
    <w:rsid w:val="00505A5D"/>
    <w:rsid w:val="00510DF0"/>
    <w:rsid w:val="00510FFC"/>
    <w:rsid w:val="0053135D"/>
    <w:rsid w:val="005358A1"/>
    <w:rsid w:val="00536597"/>
    <w:rsid w:val="00537DE9"/>
    <w:rsid w:val="00553495"/>
    <w:rsid w:val="00561762"/>
    <w:rsid w:val="00561CB8"/>
    <w:rsid w:val="00562387"/>
    <w:rsid w:val="00567724"/>
    <w:rsid w:val="0057100C"/>
    <w:rsid w:val="00583740"/>
    <w:rsid w:val="00585967"/>
    <w:rsid w:val="00591E41"/>
    <w:rsid w:val="005938D0"/>
    <w:rsid w:val="005A6742"/>
    <w:rsid w:val="005B1733"/>
    <w:rsid w:val="005B1A09"/>
    <w:rsid w:val="005C2A33"/>
    <w:rsid w:val="005C2CE2"/>
    <w:rsid w:val="005C3A08"/>
    <w:rsid w:val="005C5B2B"/>
    <w:rsid w:val="005D037F"/>
    <w:rsid w:val="005D549B"/>
    <w:rsid w:val="005D5CE9"/>
    <w:rsid w:val="005E32E8"/>
    <w:rsid w:val="005E5532"/>
    <w:rsid w:val="005F31DA"/>
    <w:rsid w:val="005F73FF"/>
    <w:rsid w:val="00601DC6"/>
    <w:rsid w:val="00603640"/>
    <w:rsid w:val="00624C51"/>
    <w:rsid w:val="00627F48"/>
    <w:rsid w:val="006320EA"/>
    <w:rsid w:val="0063440F"/>
    <w:rsid w:val="00650B02"/>
    <w:rsid w:val="00653F1B"/>
    <w:rsid w:val="00655957"/>
    <w:rsid w:val="0065603B"/>
    <w:rsid w:val="00661D21"/>
    <w:rsid w:val="0067012F"/>
    <w:rsid w:val="00672298"/>
    <w:rsid w:val="0067565F"/>
    <w:rsid w:val="00680D03"/>
    <w:rsid w:val="00682FA6"/>
    <w:rsid w:val="006866AA"/>
    <w:rsid w:val="00692F2D"/>
    <w:rsid w:val="006940EF"/>
    <w:rsid w:val="00697719"/>
    <w:rsid w:val="006A45B0"/>
    <w:rsid w:val="006B3DA1"/>
    <w:rsid w:val="006B4367"/>
    <w:rsid w:val="006C3C31"/>
    <w:rsid w:val="006C4E21"/>
    <w:rsid w:val="006D04D5"/>
    <w:rsid w:val="006D1199"/>
    <w:rsid w:val="006D5359"/>
    <w:rsid w:val="006E3825"/>
    <w:rsid w:val="006E6595"/>
    <w:rsid w:val="006F595F"/>
    <w:rsid w:val="00702D5B"/>
    <w:rsid w:val="0072691A"/>
    <w:rsid w:val="007301A0"/>
    <w:rsid w:val="00742240"/>
    <w:rsid w:val="00752470"/>
    <w:rsid w:val="00754DE3"/>
    <w:rsid w:val="00760000"/>
    <w:rsid w:val="007625AF"/>
    <w:rsid w:val="007641C4"/>
    <w:rsid w:val="0076764A"/>
    <w:rsid w:val="0078097C"/>
    <w:rsid w:val="007A27B0"/>
    <w:rsid w:val="007B06B5"/>
    <w:rsid w:val="007B59CF"/>
    <w:rsid w:val="007B7645"/>
    <w:rsid w:val="007C11A8"/>
    <w:rsid w:val="007C6AB3"/>
    <w:rsid w:val="007C73DE"/>
    <w:rsid w:val="007D0124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3165C"/>
    <w:rsid w:val="00844E6A"/>
    <w:rsid w:val="00853206"/>
    <w:rsid w:val="008622AE"/>
    <w:rsid w:val="0086432A"/>
    <w:rsid w:val="0087704E"/>
    <w:rsid w:val="00883358"/>
    <w:rsid w:val="0088547D"/>
    <w:rsid w:val="00887D39"/>
    <w:rsid w:val="008A7580"/>
    <w:rsid w:val="008B616C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008E"/>
    <w:rsid w:val="00912385"/>
    <w:rsid w:val="00917A21"/>
    <w:rsid w:val="009238D8"/>
    <w:rsid w:val="009310EC"/>
    <w:rsid w:val="009318A7"/>
    <w:rsid w:val="009331CB"/>
    <w:rsid w:val="0093753B"/>
    <w:rsid w:val="009413B1"/>
    <w:rsid w:val="00944314"/>
    <w:rsid w:val="0095204D"/>
    <w:rsid w:val="00960F39"/>
    <w:rsid w:val="009653C4"/>
    <w:rsid w:val="00965DB4"/>
    <w:rsid w:val="00977FFD"/>
    <w:rsid w:val="0098095F"/>
    <w:rsid w:val="00982434"/>
    <w:rsid w:val="009876BD"/>
    <w:rsid w:val="00990DF7"/>
    <w:rsid w:val="0099745C"/>
    <w:rsid w:val="009A4D59"/>
    <w:rsid w:val="009B2A18"/>
    <w:rsid w:val="009D1DEF"/>
    <w:rsid w:val="009D3EB8"/>
    <w:rsid w:val="009E24D5"/>
    <w:rsid w:val="009E67D8"/>
    <w:rsid w:val="009E7C6B"/>
    <w:rsid w:val="009F5344"/>
    <w:rsid w:val="00A04337"/>
    <w:rsid w:val="00A07BFB"/>
    <w:rsid w:val="00A168CE"/>
    <w:rsid w:val="00A20CDD"/>
    <w:rsid w:val="00A23BA6"/>
    <w:rsid w:val="00A26CBA"/>
    <w:rsid w:val="00A41F57"/>
    <w:rsid w:val="00A6080C"/>
    <w:rsid w:val="00A62FC8"/>
    <w:rsid w:val="00A8458F"/>
    <w:rsid w:val="00A90042"/>
    <w:rsid w:val="00A91602"/>
    <w:rsid w:val="00A92AB4"/>
    <w:rsid w:val="00A96FBE"/>
    <w:rsid w:val="00A979E6"/>
    <w:rsid w:val="00AA417E"/>
    <w:rsid w:val="00AA717E"/>
    <w:rsid w:val="00AB03DA"/>
    <w:rsid w:val="00AD615E"/>
    <w:rsid w:val="00AE61A3"/>
    <w:rsid w:val="00AF091D"/>
    <w:rsid w:val="00B06F54"/>
    <w:rsid w:val="00B10F0F"/>
    <w:rsid w:val="00B1228D"/>
    <w:rsid w:val="00B141FF"/>
    <w:rsid w:val="00B226F9"/>
    <w:rsid w:val="00B259E5"/>
    <w:rsid w:val="00B30234"/>
    <w:rsid w:val="00B33766"/>
    <w:rsid w:val="00B46885"/>
    <w:rsid w:val="00B6017B"/>
    <w:rsid w:val="00B60404"/>
    <w:rsid w:val="00B713CF"/>
    <w:rsid w:val="00B71448"/>
    <w:rsid w:val="00B74A87"/>
    <w:rsid w:val="00B75CE6"/>
    <w:rsid w:val="00BA573E"/>
    <w:rsid w:val="00BD01B9"/>
    <w:rsid w:val="00BD7364"/>
    <w:rsid w:val="00BF273F"/>
    <w:rsid w:val="00BF3A4E"/>
    <w:rsid w:val="00C01217"/>
    <w:rsid w:val="00C013F8"/>
    <w:rsid w:val="00C16FBA"/>
    <w:rsid w:val="00C3455F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1381"/>
    <w:rsid w:val="00CC23D9"/>
    <w:rsid w:val="00CD0299"/>
    <w:rsid w:val="00CF0A77"/>
    <w:rsid w:val="00CF70DF"/>
    <w:rsid w:val="00D00E7B"/>
    <w:rsid w:val="00D07D8E"/>
    <w:rsid w:val="00D14D29"/>
    <w:rsid w:val="00D20F18"/>
    <w:rsid w:val="00D35348"/>
    <w:rsid w:val="00D522B7"/>
    <w:rsid w:val="00D56EFF"/>
    <w:rsid w:val="00D60663"/>
    <w:rsid w:val="00D60D76"/>
    <w:rsid w:val="00D65313"/>
    <w:rsid w:val="00D714D2"/>
    <w:rsid w:val="00D76C43"/>
    <w:rsid w:val="00D85A04"/>
    <w:rsid w:val="00D909C6"/>
    <w:rsid w:val="00D95CC6"/>
    <w:rsid w:val="00DB32ED"/>
    <w:rsid w:val="00DB6113"/>
    <w:rsid w:val="00DC2494"/>
    <w:rsid w:val="00DC2585"/>
    <w:rsid w:val="00DD1246"/>
    <w:rsid w:val="00DF0CBD"/>
    <w:rsid w:val="00DF2A24"/>
    <w:rsid w:val="00DF7891"/>
    <w:rsid w:val="00E133DB"/>
    <w:rsid w:val="00E14777"/>
    <w:rsid w:val="00E1798E"/>
    <w:rsid w:val="00E17E4F"/>
    <w:rsid w:val="00E305FF"/>
    <w:rsid w:val="00E307A1"/>
    <w:rsid w:val="00E32373"/>
    <w:rsid w:val="00E34474"/>
    <w:rsid w:val="00E34D4C"/>
    <w:rsid w:val="00E6016B"/>
    <w:rsid w:val="00E63CDC"/>
    <w:rsid w:val="00E658DC"/>
    <w:rsid w:val="00E7039C"/>
    <w:rsid w:val="00E81B0D"/>
    <w:rsid w:val="00E86356"/>
    <w:rsid w:val="00E94DCB"/>
    <w:rsid w:val="00E97BDE"/>
    <w:rsid w:val="00EA1F9A"/>
    <w:rsid w:val="00EA7E51"/>
    <w:rsid w:val="00EB1FD7"/>
    <w:rsid w:val="00EB34C9"/>
    <w:rsid w:val="00EB3710"/>
    <w:rsid w:val="00EB4384"/>
    <w:rsid w:val="00EC100E"/>
    <w:rsid w:val="00EC6AB2"/>
    <w:rsid w:val="00ED3CB3"/>
    <w:rsid w:val="00EE2A24"/>
    <w:rsid w:val="00F02D6E"/>
    <w:rsid w:val="00F03430"/>
    <w:rsid w:val="00F11692"/>
    <w:rsid w:val="00F244D9"/>
    <w:rsid w:val="00F31B5E"/>
    <w:rsid w:val="00F32266"/>
    <w:rsid w:val="00F3295A"/>
    <w:rsid w:val="00F337FB"/>
    <w:rsid w:val="00F35F4F"/>
    <w:rsid w:val="00F361EC"/>
    <w:rsid w:val="00F40688"/>
    <w:rsid w:val="00F43130"/>
    <w:rsid w:val="00F43BF8"/>
    <w:rsid w:val="00F46282"/>
    <w:rsid w:val="00F615B8"/>
    <w:rsid w:val="00F61BD1"/>
    <w:rsid w:val="00F64D87"/>
    <w:rsid w:val="00F650D0"/>
    <w:rsid w:val="00F65741"/>
    <w:rsid w:val="00F659A7"/>
    <w:rsid w:val="00F85497"/>
    <w:rsid w:val="00F923F6"/>
    <w:rsid w:val="00F93A25"/>
    <w:rsid w:val="00FA26C4"/>
    <w:rsid w:val="00FA708E"/>
    <w:rsid w:val="00FC6C19"/>
    <w:rsid w:val="00FE78F7"/>
    <w:rsid w:val="00FF289B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BA702ED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D115B"/>
    <w:pPr>
      <w:bidi w:val="0"/>
      <w:spacing w:before="100" w:beforeAutospacing="1" w:after="100" w:afterAutospacing="1"/>
    </w:pPr>
    <w:rPr>
      <w:rFonts w:eastAsiaTheme="minorEastAsia" w:cs="Times New Roman"/>
      <w:noProof w:val="0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4D115B"/>
    <w:rPr>
      <w:b/>
      <w:bCs/>
    </w:rPr>
  </w:style>
  <w:style w:type="paragraph" w:styleId="a9">
    <w:name w:val="List Paragraph"/>
    <w:basedOn w:val="a"/>
    <w:uiPriority w:val="34"/>
    <w:qFormat/>
    <w:rsid w:val="00AA417E"/>
    <w:pPr>
      <w:ind w:left="720"/>
      <w:contextualSpacing/>
    </w:pPr>
  </w:style>
  <w:style w:type="paragraph" w:customStyle="1" w:styleId="time">
    <w:name w:val="time"/>
    <w:basedOn w:val="a"/>
    <w:rsid w:val="00A41F57"/>
    <w:pPr>
      <w:bidi w:val="0"/>
      <w:spacing w:before="100" w:beforeAutospacing="1" w:after="180"/>
    </w:pPr>
    <w:rPr>
      <w:rFonts w:eastAsiaTheme="minorEastAsia" w:cs="Times New Roman"/>
      <w:noProof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3A843-7D9B-4F03-BC5C-6266EC2FB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784</TotalTime>
  <Pages>1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R_H</cp:lastModifiedBy>
  <cp:revision>68</cp:revision>
  <cp:lastPrinted>2022-02-28T17:08:00Z</cp:lastPrinted>
  <dcterms:created xsi:type="dcterms:W3CDTF">2019-11-21T05:37:00Z</dcterms:created>
  <dcterms:modified xsi:type="dcterms:W3CDTF">2022-02-28T17:10:00Z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