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E47414" w:rsidRDefault="00F43130">
      <w:pPr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1038B" wp14:editId="0051B1B5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14" w:rsidRPr="00F43130" w:rsidRDefault="00CA5477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038B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" fillcolor="white [3201]" strokeweight=".5pt">
                <v:textbox>
                  <w:txbxContent>
                    <w:p w:rsidR="00E47414" w:rsidRPr="00F43130" w:rsidRDefault="00E47414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979E6" w:rsidRPr="00E47414" w:rsidRDefault="00C01217" w:rsidP="00E47414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ab/>
      </w:r>
      <w:r w:rsidR="00A979E6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Pr="00E47414">
        <w:rPr>
          <w:rFonts w:ascii="Traditional Arabic" w:hAnsi="Traditional Arabic" w:cs="AL-Mohanad Bold"/>
          <w:sz w:val="28"/>
          <w:szCs w:val="28"/>
          <w:rtl/>
        </w:rPr>
        <w:t xml:space="preserve"> </w:t>
      </w:r>
      <w:r w:rsidR="00060B56" w:rsidRPr="00E47414">
        <w:rPr>
          <w:rFonts w:ascii="Traditional Arabic" w:hAnsi="Traditional Arabic" w:cs="AL-Mohanad Bold"/>
          <w:sz w:val="28"/>
          <w:szCs w:val="28"/>
          <w:rtl/>
        </w:rPr>
        <w:t>اخت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Pr="00E47414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:rsidR="00060B56" w:rsidRPr="00E47414" w:rsidRDefault="00A979E6" w:rsidP="00E47414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      </w:t>
      </w:r>
      <w:r w:rsidR="00C01217" w:rsidRPr="00E47414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E47414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350" w:type="dxa"/>
        <w:tblLook w:val="04A0" w:firstRow="1" w:lastRow="0" w:firstColumn="1" w:lastColumn="0" w:noHBand="0" w:noVBand="1"/>
      </w:tblPr>
      <w:tblGrid>
        <w:gridCol w:w="511"/>
        <w:gridCol w:w="9"/>
        <w:gridCol w:w="18"/>
        <w:gridCol w:w="1989"/>
        <w:gridCol w:w="16"/>
        <w:gridCol w:w="65"/>
        <w:gridCol w:w="9"/>
        <w:gridCol w:w="362"/>
        <w:gridCol w:w="10"/>
        <w:gridCol w:w="64"/>
        <w:gridCol w:w="17"/>
        <w:gridCol w:w="2077"/>
        <w:gridCol w:w="183"/>
        <w:gridCol w:w="80"/>
        <w:gridCol w:w="43"/>
        <w:gridCol w:w="148"/>
        <w:gridCol w:w="219"/>
        <w:gridCol w:w="33"/>
        <w:gridCol w:w="42"/>
        <w:gridCol w:w="1783"/>
        <w:gridCol w:w="208"/>
        <w:gridCol w:w="61"/>
        <w:gridCol w:w="21"/>
        <w:gridCol w:w="163"/>
        <w:gridCol w:w="201"/>
        <w:gridCol w:w="49"/>
        <w:gridCol w:w="19"/>
        <w:gridCol w:w="1950"/>
      </w:tblGrid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 كانت قيمة 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 = ٣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فما قيمة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س+٩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B74A87" w:rsidP="00957941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b w:val="0"/>
                <w:bCs w:val="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تتضمن متغيرات واعداد وعملية واحدة فقط هي</w:t>
            </w:r>
            <w:r w:rsidRPr="00E47414">
              <w:rPr>
                <w:rStyle w:val="a8"/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.............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العبارة الجبرية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B84773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العبارة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>العددية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المتغير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B74A8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الأولي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shd w:val="clear" w:color="auto" w:fill="FFFFFF" w:themeFill="background1"/>
              <w:bidi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اختاري العبارة المناسبة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(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طرح </w:t>
            </w: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من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العدد و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)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و - ٣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÷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٣و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+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نبتة الفراولة طولها </w:t>
            </w:r>
            <w:r w:rsidRPr="00E47414">
              <w:rPr>
                <w:rStyle w:val="a8"/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م سم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ازداد طولها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١٢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سم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بعد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شهر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.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كانت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 = ١٨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فكم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أصبح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طول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النبتة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٤٥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٢٦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٩٦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قيمة العبارة </w:t>
            </w:r>
            <w:r w:rsidR="00A57CB5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</w:t>
            </w:r>
            <w:r w:rsidR="00A57CB5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×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كانت 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م =٤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١٢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697719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تحليل العدد 18  الي عوامله الأولية يساوي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3×3×2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4×2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18×1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5×9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اختاري العبارة المناسبة 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(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مقسوماً على </w:t>
            </w:r>
            <w:r w:rsidRPr="00E47414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Fonts w:ascii="Tahoma" w:hAnsi="Tahoma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ر ÷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ر +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F2A24"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-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ر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9812" w:type="dxa"/>
            <w:gridSpan w:val="25"/>
            <w:vAlign w:val="center"/>
          </w:tcPr>
          <w:p w:rsidR="00A41F57" w:rsidRPr="00E47414" w:rsidRDefault="00A41F57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1391920</wp:posOffset>
                  </wp:positionH>
                  <wp:positionV relativeFrom="margin">
                    <wp:posOffset>28575</wp:posOffset>
                  </wp:positionV>
                  <wp:extent cx="1850390" cy="389255"/>
                  <wp:effectExtent l="0" t="0" r="0" b="0"/>
                  <wp:wrapSquare wrapText="bothSides"/>
                  <wp:docPr id="18" name="صورة 18" descr="https://testmadina.com/Content/UserFiles/Editor/Images/2be222b05595c626d8325df7cfd4428049cd5c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testmadina.com/Content/UserFiles/Editor/Images/2be222b05595c626d8325df7cfd4428049cd5c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قيمة المخرجة المجهولة</w:t>
            </w:r>
          </w:p>
        </w:tc>
      </w:tr>
      <w:tr w:rsidR="00A41F57" w:rsidRPr="00E47414" w:rsidTr="00A57CB5">
        <w:tc>
          <w:tcPr>
            <w:tcW w:w="538" w:type="dxa"/>
            <w:gridSpan w:val="3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79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77" w:type="dxa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7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53" w:type="dxa"/>
            <w:gridSpan w:val="4"/>
            <w:vAlign w:val="center"/>
          </w:tcPr>
          <w:p w:rsidR="00A41F57" w:rsidRPr="00E47414" w:rsidRDefault="00A41F5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  <w:gridSpan w:val="4"/>
            <w:vAlign w:val="center"/>
          </w:tcPr>
          <w:p w:rsidR="00A41F57" w:rsidRPr="00E47414" w:rsidRDefault="003F150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</w:tr>
      <w:tr w:rsidR="004D115B" w:rsidRPr="00E47414" w:rsidTr="00A57CB5">
        <w:tc>
          <w:tcPr>
            <w:tcW w:w="511" w:type="dxa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9839" w:type="dxa"/>
            <w:gridSpan w:val="27"/>
            <w:vAlign w:val="center"/>
          </w:tcPr>
          <w:p w:rsidR="003F1500" w:rsidRPr="00E47414" w:rsidRDefault="00E47414" w:rsidP="00957941">
            <w:pPr>
              <w:pStyle w:val="a7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أوجدي قيمة العبارة ( 12 - 2 × 5 )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16" w:type="dxa"/>
            <w:gridSpan w:val="3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52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51" w:type="dxa"/>
            <w:gridSpan w:val="5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90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66" w:type="dxa"/>
            <w:gridSpan w:val="4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6" w:type="dxa"/>
            <w:gridSpan w:val="4"/>
            <w:vAlign w:val="center"/>
          </w:tcPr>
          <w:p w:rsidR="004D115B" w:rsidRPr="00E47414" w:rsidRDefault="004D115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018" w:type="dxa"/>
            <w:gridSpan w:val="3"/>
            <w:vAlign w:val="center"/>
          </w:tcPr>
          <w:p w:rsidR="004D115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E47414" w:rsidP="00957941">
            <w:pPr>
              <w:pStyle w:val="a7"/>
              <w:bidi/>
              <w:rPr>
                <w:rStyle w:val="a8"/>
                <w:rFonts w:ascii="Tahoma" w:hAnsi="Tahoma"/>
                <w:color w:val="000000" w:themeColor="text1"/>
                <w:rtl/>
              </w:rPr>
            </w:pPr>
            <w:r w:rsidRPr="00E47414">
              <w:rPr>
                <w:rStyle w:val="a8"/>
                <w:noProof/>
              </w:rPr>
              <w:drawing>
                <wp:anchor distT="0" distB="0" distL="114300" distR="114300" simplePos="0" relativeHeight="251780096" behindDoc="0" locked="0" layoutInCell="1" allowOverlap="1" wp14:anchorId="688D7FCE" wp14:editId="176CFD52">
                  <wp:simplePos x="0" y="0"/>
                  <wp:positionH relativeFrom="margin">
                    <wp:posOffset>2485390</wp:posOffset>
                  </wp:positionH>
                  <wp:positionV relativeFrom="margin">
                    <wp:posOffset>26670</wp:posOffset>
                  </wp:positionV>
                  <wp:extent cx="1924050" cy="662305"/>
                  <wp:effectExtent l="0" t="0" r="0" b="4445"/>
                  <wp:wrapSquare wrapText="bothSides"/>
                  <wp:docPr id="19" name="صورة 19" descr="https://testmadina.com/Content/UserFiles/Editor/Images/b5a2916b7b58f43cb45427581201d9984e4728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estmadina.com/Content/UserFiles/Editor/Images/b5a2916b7b58f43cb45427581201d9984e4728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500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أوجدي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قاعدة الدالة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س + 5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س - 6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 س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E4741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6+ س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DF2A24" w:rsidP="00957941">
            <w:pPr>
              <w:pStyle w:val="a7"/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</w:t>
            </w:r>
            <w:r w:rsidR="003221C8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المعادلة التالية  :  </w:t>
            </w:r>
            <w:r w:rsidR="003221C8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س + 9 = 15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هو 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Style w:val="a8"/>
                <w:rFonts w:asciiTheme="minorBidi" w:eastAsiaTheme="minorEastAsia" w:hAnsiTheme="minorBidi" w:cstheme="minorBidi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E47414">
              <w:rPr>
                <w:rStyle w:val="a8"/>
                <w:rFonts w:asciiTheme="minorBidi" w:eastAsiaTheme="minorEastAsia" w:hAnsiTheme="minorBidi" w:cstheme="minorBidi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 =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Style w:val="a8"/>
                <w:rFonts w:asciiTheme="minorBidi" w:eastAsiaTheme="minorEastAsia" w:hAnsiTheme="minorBidi" w:cstheme="minorBidi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</w:pPr>
            <w:r w:rsidRPr="00E47414">
              <w:rPr>
                <w:rStyle w:val="a8"/>
                <w:rFonts w:asciiTheme="minorBidi" w:eastAsiaTheme="minorEastAsia" w:hAnsiTheme="minorBidi" w:cstheme="minorBidi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س = 8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س = 3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س = 6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DF2A24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</w:t>
            </w:r>
            <w:r w:rsidR="003221C8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المعادلة التالية  :  </w:t>
            </w:r>
            <w:r w:rsidR="003221C8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4ص  = 36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    هو 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5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11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9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3221C8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ص = 2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AF091D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في الكيس بعض قطع الحلوى ، إذا أكل سعد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٤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قطع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منها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و بقي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في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الكيس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٨</w:t>
            </w:r>
            <w:r w:rsidRPr="00E47414">
              <w:rPr>
                <w:rStyle w:val="a8"/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قطع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فكم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قطعة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حلوى كانت في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الكيس</w:t>
            </w: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  <w:tr w:rsidR="00D00E7B" w:rsidRPr="00E47414" w:rsidTr="00A57CB5">
        <w:tc>
          <w:tcPr>
            <w:tcW w:w="511" w:type="dxa"/>
            <w:vAlign w:val="center"/>
          </w:tcPr>
          <w:p w:rsidR="00D00E7B" w:rsidRPr="00E47414" w:rsidRDefault="006C4E21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9839" w:type="dxa"/>
            <w:gridSpan w:val="27"/>
            <w:vAlign w:val="center"/>
          </w:tcPr>
          <w:p w:rsidR="00D00E7B" w:rsidRPr="00E47414" w:rsidRDefault="00AF091D" w:rsidP="00957941">
            <w:pPr>
              <w:pStyle w:val="a7"/>
              <w:shd w:val="clear" w:color="auto" w:fill="FFFFFF" w:themeFill="background1"/>
              <w:bidi/>
              <w:rPr>
                <w:rFonts w:ascii="Tahoma" w:hAnsi="Tahoma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اكتبي معادلة لما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يأتي</w:t>
            </w:r>
            <w:r w:rsidR="004C5445"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:</w:t>
            </w:r>
            <w:r w:rsidRPr="00E47414">
              <w:rPr>
                <w:rFonts w:ascii="Tahoma" w:hAnsi="Tahoma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47414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ناتج جمع 11 الى عدد يساوي 35</w:t>
            </w:r>
          </w:p>
        </w:tc>
      </w:tr>
      <w:tr w:rsidR="00E81B0D" w:rsidRPr="00E47414" w:rsidTr="00A57CB5">
        <w:tc>
          <w:tcPr>
            <w:tcW w:w="511" w:type="dxa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</w:t>
            </w:r>
            <w:r w:rsidR="005B1733"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×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٣٥ = ١١</w:t>
            </w:r>
          </w:p>
        </w:tc>
        <w:tc>
          <w:tcPr>
            <w:tcW w:w="445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D00E7B" w:rsidRPr="00E47414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-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٣٥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=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44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D00E7B" w:rsidRPr="00E47414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+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س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=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٣٥</w:t>
            </w:r>
          </w:p>
        </w:tc>
        <w:tc>
          <w:tcPr>
            <w:tcW w:w="432" w:type="dxa"/>
            <w:gridSpan w:val="4"/>
            <w:vAlign w:val="center"/>
          </w:tcPr>
          <w:p w:rsidR="00D00E7B" w:rsidRPr="00E47414" w:rsidRDefault="00D00E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D00E7B" w:rsidRPr="00E47414" w:rsidRDefault="00AF091D" w:rsidP="00957941">
            <w:pPr>
              <w:jc w:val="center"/>
              <w:rPr>
                <w:rStyle w:val="a8"/>
                <w:rFonts w:asciiTheme="minorBidi" w:hAnsiTheme="minorBidi" w:cstheme="minorBidi"/>
                <w:color w:val="000000" w:themeColor="text1"/>
                <w:rtl/>
              </w:rPr>
            </w:pP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س = 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١١</w:t>
            </w:r>
            <w:r w:rsidR="005B1733"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-</w:t>
            </w:r>
            <w:r w:rsidRPr="00E47414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٣٥ </w:t>
            </w:r>
          </w:p>
        </w:tc>
      </w:tr>
      <w:tr w:rsidR="00AF091D" w:rsidRPr="00E47414" w:rsidTr="00A57CB5">
        <w:tc>
          <w:tcPr>
            <w:tcW w:w="511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9839" w:type="dxa"/>
            <w:gridSpan w:val="27"/>
            <w:vAlign w:val="center"/>
          </w:tcPr>
          <w:p w:rsidR="00AF091D" w:rsidRPr="00E47414" w:rsidRDefault="00DF2A24" w:rsidP="00957941">
            <w:pPr>
              <w:pStyle w:val="a7"/>
              <w:shd w:val="clear" w:color="auto" w:fill="FFFFFF" w:themeFill="background1"/>
              <w:bidi/>
              <w:rPr>
                <w:rStyle w:val="a8"/>
                <w:rFonts w:cs="AL-Mohanad Bold"/>
                <w:b w:val="0"/>
                <w:bCs w:val="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اذا تم تقسيم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3 كعكات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E47414">
              <w:rPr>
                <w:rStyle w:val="a8"/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>4 طلاب</w:t>
            </w: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بالتساوي فإن نصيب كل منهم</w:t>
            </w:r>
            <w:r w:rsidR="00697719" w:rsidRPr="00E47414">
              <w:rPr>
                <w:rStyle w:val="a8"/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:rsidR="00AF091D" w:rsidRPr="00E47414" w:rsidTr="00A57CB5">
        <w:tc>
          <w:tcPr>
            <w:tcW w:w="511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AF091D" w:rsidRPr="00E47414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AF091D" w:rsidRPr="00E47414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2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AF091D" w:rsidRPr="00E47414" w:rsidRDefault="00DF2A24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ascii="Sakkal Majalla" w:hAnsi="Sakkal Majalla" w:cs="Sakkal Majalla" w:hint="cs"/>
                <w:sz w:val="28"/>
                <w:szCs w:val="28"/>
                <w:rtl/>
              </w:rPr>
              <w:t>٢</w:t>
            </w:r>
          </w:p>
        </w:tc>
        <w:tc>
          <w:tcPr>
            <w:tcW w:w="432" w:type="dxa"/>
            <w:gridSpan w:val="4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AF091D" w:rsidRPr="00E47414" w:rsidRDefault="00AF091D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9839" w:type="dxa"/>
            <w:gridSpan w:val="27"/>
          </w:tcPr>
          <w:p w:rsidR="000A6C7B" w:rsidRPr="00E47414" w:rsidRDefault="00697719" w:rsidP="00957941">
            <w:pPr>
              <w:pStyle w:val="a7"/>
              <w:bidi/>
              <w:rPr>
                <w:rFonts w:asciiTheme="minorBidi" w:hAnsiTheme="minorBidi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E47414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القاسم المشترك الأكبر  بين  ( 5 , 10 ) هو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E47414" w:rsidRDefault="00697719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9839" w:type="dxa"/>
            <w:gridSpan w:val="27"/>
          </w:tcPr>
          <w:p w:rsidR="000A6C7B" w:rsidRPr="00E47414" w:rsidRDefault="000A6C7B" w:rsidP="00957941">
            <w:pPr>
              <w:rPr>
                <w:rFonts w:asciiTheme="minorBidi" w:hAnsiTheme="minorBidi"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اكتبي الكسر الغير فعلي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E47414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 على صورة 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عدد كسري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مكافئ له 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E47414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eastAsiaTheme="minorEastAsia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den>
              </m:f>
            </m:oMath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9839" w:type="dxa"/>
            <w:gridSpan w:val="27"/>
            <w:vAlign w:val="center"/>
          </w:tcPr>
          <w:p w:rsidR="000A6C7B" w:rsidRPr="00E47414" w:rsidRDefault="000A6C7B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يبلغ طول جمل 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 متر ، اكتبي طول الجمل على 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صورة كسر غير فعلي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  </w:t>
            </w:r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957941" w:rsidRDefault="00CA5477" w:rsidP="00957941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٩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٥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32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den>
                </m:f>
              </m:oMath>
            </m:oMathPara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9839" w:type="dxa"/>
            <w:gridSpan w:val="27"/>
            <w:vAlign w:val="center"/>
          </w:tcPr>
          <w:p w:rsidR="000A6C7B" w:rsidRPr="00E47414" w:rsidRDefault="00957941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BC54100" wp14:editId="495B64C8">
                      <wp:simplePos x="0" y="0"/>
                      <wp:positionH relativeFrom="column">
                        <wp:posOffset>4986020</wp:posOffset>
                      </wp:positionH>
                      <wp:positionV relativeFrom="paragraph">
                        <wp:posOffset>77470</wp:posOffset>
                      </wp:positionV>
                      <wp:extent cx="266700" cy="257175"/>
                      <wp:effectExtent l="0" t="0" r="19050" b="28575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A4429" id="شكل بيضاوي 3" o:spid="_x0000_s1026" style="position:absolute;left:0;text-align:left;margin-left:392.6pt;margin-top:6.1pt;width:21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0A6C7B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قارني بين</w:t>
            </w:r>
            <w:r w:rsidR="000A6C7B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="000A6C7B"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  <w:rtl/>
                </w:rPr>
                <m:t xml:space="preserve">     </m:t>
              </m:r>
              <m:r>
                <m:rPr>
                  <m:sty m:val="p"/>
                </m:rP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   </m:t>
              </m:r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  <w:rtl/>
                </w:rPr>
                <m:t xml:space="preserve"> </m:t>
              </m:r>
              <m:r>
                <w:rPr>
                  <w:rStyle w:val="a8"/>
                  <w:rFonts w:ascii="Cambria Math" w:hAnsi="Cambria Math" w:cstheme="minorBidi"/>
                  <w:sz w:val="28"/>
                  <w:szCs w:val="28"/>
                  <w:rtl/>
                </w:rPr>
                <m:t xml:space="preserve">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٦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11" w:type="dxa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5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5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00" w:type="dxa"/>
            <w:gridSpan w:val="5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&lt;</w:t>
            </w:r>
          </w:p>
        </w:tc>
        <w:tc>
          <w:tcPr>
            <w:tcW w:w="442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7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432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0" w:type="dxa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957941" w:rsidP="00957941">
            <w:pPr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9CC8E8" wp14:editId="7AD453E7">
                      <wp:simplePos x="0" y="0"/>
                      <wp:positionH relativeFrom="column">
                        <wp:posOffset>4975860</wp:posOffset>
                      </wp:positionH>
                      <wp:positionV relativeFrom="paragraph">
                        <wp:posOffset>67310</wp:posOffset>
                      </wp:positionV>
                      <wp:extent cx="266700" cy="257175"/>
                      <wp:effectExtent l="0" t="0" r="19050" b="28575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35459" id="شكل بيضاوي 4" o:spid="_x0000_s1026" style="position:absolute;left:0;text-align:left;margin-left:391.8pt;margin-top:5.3pt;width:21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="009E24D5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قارني بين   </w:t>
            </w:r>
            <w:r w:rsidR="009E24D5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m:oMath>
              <m:r>
                <m:rPr>
                  <m:sty m:val="p"/>
                </m:rP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den>
              </m:f>
            </m:oMath>
            <w:r w:rsidR="00583740" w:rsidRPr="00957941">
              <w:rPr>
                <w:rStyle w:val="a8"/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83740" w:rsidRPr="00957941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٢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6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434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CD34ECC" wp14:editId="2182A062">
                      <wp:simplePos x="0" y="0"/>
                      <wp:positionH relativeFrom="margin">
                        <wp:posOffset>4705985</wp:posOffset>
                      </wp:positionH>
                      <wp:positionV relativeFrom="margin">
                        <wp:posOffset>67310</wp:posOffset>
                      </wp:positionV>
                      <wp:extent cx="266700" cy="257175"/>
                      <wp:effectExtent l="0" t="0" r="19050" b="28575"/>
                      <wp:wrapSquare wrapText="bothSides"/>
                      <wp:docPr id="55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7B83D" id="شكل بيضاوي 55" o:spid="_x0000_s1026" style="position:absolute;left:0;text-align:left;margin-left:370.55pt;margin-top:5.3pt;width:21pt;height:20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" fillcolor="white [3212]" strokecolor="black [3213]" strokeweight="1pt">
                      <v:stroke joinstyle="miter"/>
                      <w10:wrap type="square" anchorx="margin" anchory="margin"/>
                    </v:oval>
                  </w:pict>
                </mc:Fallback>
              </mc:AlternateConten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قارني بين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1    </w:t>
            </w:r>
            <w:r w:rsidR="00697719"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E47414">
              <w:rPr>
                <w:rFonts w:asciiTheme="minorBidi" w:hAnsiTheme="minorBidi" w:cs="AL-Mohanad Bold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٣</m:t>
                  </m:r>
                </m:den>
              </m:f>
            </m:oMath>
            <w:r w:rsidRPr="00E47414">
              <w:rPr>
                <w:rFonts w:eastAsia="Calibri" w:cs="AL-Mohanad Bold" w:hint="cs"/>
                <w:b/>
                <w:bCs/>
                <w:sz w:val="28"/>
                <w:szCs w:val="28"/>
                <w:rtl/>
              </w:rPr>
              <w:t xml:space="preserve">   4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97719"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=</w:t>
            </w:r>
          </w:p>
        </w:tc>
        <w:tc>
          <w:tcPr>
            <w:tcW w:w="446" w:type="dxa"/>
            <w:gridSpan w:val="4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434" w:type="dxa"/>
            <w:gridSpan w:val="4"/>
            <w:vAlign w:val="center"/>
          </w:tcPr>
          <w:p w:rsidR="000A6C7B" w:rsidRPr="00957941" w:rsidRDefault="000A6C7B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957941" w:rsidRDefault="00583740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+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قربي الكسر الى (صفر او نصف او 1)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:     </w:t>
            </w:r>
            <m:oMath>
              <m:r>
                <w:rPr>
                  <w:rStyle w:val="a8"/>
                  <w:rFonts w:ascii="Cambria Math" w:hAnsi="Cambria Math" w:cstheme="minorBidi"/>
                  <w:color w:val="000000" w:themeColor="text1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٧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٨</m:t>
                  </m:r>
                </m:den>
              </m:f>
            </m:oMath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A6C7B" w:rsidRPr="00E47414" w:rsidRDefault="00CA5477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6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34" w:type="dxa"/>
            <w:gridSpan w:val="4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A6C7B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صفر</w:t>
            </w:r>
          </w:p>
        </w:tc>
      </w:tr>
      <w:tr w:rsidR="000A6C7B" w:rsidRPr="00E47414" w:rsidTr="00A57CB5">
        <w:tc>
          <w:tcPr>
            <w:tcW w:w="520" w:type="dxa"/>
            <w:gridSpan w:val="2"/>
            <w:vAlign w:val="center"/>
          </w:tcPr>
          <w:p w:rsidR="000A6C7B" w:rsidRPr="00E47414" w:rsidRDefault="000A6C7B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lastRenderedPageBreak/>
              <w:t>23</w:t>
            </w:r>
          </w:p>
        </w:tc>
        <w:tc>
          <w:tcPr>
            <w:tcW w:w="9830" w:type="dxa"/>
            <w:gridSpan w:val="26"/>
            <w:vAlign w:val="center"/>
          </w:tcPr>
          <w:p w:rsidR="000A6C7B" w:rsidRPr="00E47414" w:rsidRDefault="00583740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أكلت خديجة </w:t>
            </w:r>
            <m:oMath>
              <m:f>
                <m:fPr>
                  <m:ctrlPr>
                    <w:rPr>
                      <w:rStyle w:val="a8"/>
                      <w:rFonts w:ascii="Cambria Math" w:hAnsi="Cambria Math" w:cs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٥</m:t>
                  </m:r>
                </m:num>
                <m:den>
                  <m:r>
                    <m:rPr>
                      <m:sty m:val="p"/>
                    </m:rPr>
                    <w:rPr>
                      <w:rStyle w:val="a8"/>
                      <w:rFonts w:ascii="Cambria Math" w:hAnsi="Cambria Math" w:cstheme="minorBidi"/>
                      <w:color w:val="000000" w:themeColor="text1"/>
                      <w:sz w:val="28"/>
                      <w:szCs w:val="28"/>
                      <w:rtl/>
                      <w:lang w:bidi="ku-Arab-IQ"/>
                    </w:rPr>
                    <m:t>١٢</m:t>
                  </m:r>
                </m:den>
              </m:f>
            </m:oMath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من فطيرة . أي مما يأتي يُعد تقدير أفضل للكمية التي أكلتها 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خديجة؟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نصف الفطيرة تقريباً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الفطيرة كلها تقريباً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لم تأكل شيء من الفطيرة تقريباً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لا شيء مما سبق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اوجدي </w:t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ال</w:t>
            </w:r>
            <w:r w:rsidRPr="00E47414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u w:val="single"/>
                <w:rtl/>
              </w:rPr>
              <w:t>وسيط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83740"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للبيانات التالية :</w:t>
            </w:r>
            <w:r w:rsidR="00583740"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583740" w:rsidRPr="00957941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 ، ٩ ، ٥ ، ٦ ، ١٠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9E24D5" w:rsidP="00957941">
            <w:pPr>
              <w:pStyle w:val="a7"/>
              <w:bidi/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eastAsia="Times New Roman" w:hAnsiTheme="minorBidi" w:cs="AL-Mohanad Bold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المضاعف المشترك الأصغر بين 3 , 4 هو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46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9E24D5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pStyle w:val="a7"/>
              <w:bidi/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2969B0"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4049486" y="1056904"/>
                  <wp:positionH relativeFrom="margin">
                    <wp:posOffset>1016000</wp:posOffset>
                  </wp:positionH>
                  <wp:positionV relativeFrom="margin">
                    <wp:posOffset>31115</wp:posOffset>
                  </wp:positionV>
                  <wp:extent cx="1943100" cy="331470"/>
                  <wp:effectExtent l="0" t="0" r="0" b="0"/>
                  <wp:wrapSquare wrapText="bothSides"/>
                  <wp:docPr id="44" name="صورة 44" descr="https://testmadina.com/Content/UserFiles/Editor/Images/7cd5bcd4f8f3be7a9aa459217213003bd0c50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testmadina.com/Content/UserFiles/Editor/Images/7cd5bcd4f8f3be7a9aa459217213003bd0c50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صفي احتمال سحب بطاقة عليها حرف </w:t>
            </w:r>
            <w:r w:rsidR="00060B56" w:rsidRPr="00E47414">
              <w:rPr>
                <w:rStyle w:val="a8"/>
                <w:rFonts w:asciiTheme="minorHAnsi" w:hAnsiTheme="minorHAnsi" w:cs="AL-Mohanad Bold"/>
                <w:sz w:val="28"/>
                <w:szCs w:val="28"/>
                <w:rtl/>
              </w:rPr>
              <w:t>ك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قوي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مستحيل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ضعيف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مؤكد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9830" w:type="dxa"/>
            <w:gridSpan w:val="26"/>
            <w:vAlign w:val="center"/>
          </w:tcPr>
          <w:p w:rsidR="00EC100E" w:rsidRPr="00E47414" w:rsidRDefault="00EC100E" w:rsidP="00957941">
            <w:pPr>
              <w:pStyle w:val="a7"/>
              <w:bidi/>
              <w:rPr>
                <w:rFonts w:asciiTheme="majorBidi" w:hAnsiTheme="majorBidi" w:cs="AL-Mohanad Bold"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ascii="Tahoma" w:hAnsi="Tahoma" w:cs="AL-Mohanad Bold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0356E96A" wp14:editId="38453AE9">
                  <wp:simplePos x="0" y="0"/>
                  <wp:positionH relativeFrom="margin">
                    <wp:posOffset>1593850</wp:posOffset>
                  </wp:positionH>
                  <wp:positionV relativeFrom="margin">
                    <wp:posOffset>-74930</wp:posOffset>
                  </wp:positionV>
                  <wp:extent cx="742315" cy="771525"/>
                  <wp:effectExtent l="0" t="0" r="635" b="9525"/>
                  <wp:wrapSquare wrapText="bothSides"/>
                  <wp:docPr id="58" name="صورة 58" descr="https://testmadina.com/Content/UserFiles/Editor/Images/1f6bb290e1026b37016255bf14fc0a638d85f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estmadina.com/Content/UserFiles/Editor/Images/1f6bb290e1026b37016255bf14fc0a638d85f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414">
              <w:rPr>
                <w:rStyle w:val="a8"/>
                <w:rFonts w:asciiTheme="majorBidi" w:hAnsiTheme="majorBidi" w:cs="AL-Mohanad Bold"/>
                <w:color w:val="000000" w:themeColor="text1"/>
                <w:sz w:val="28"/>
                <w:szCs w:val="28"/>
                <w:rtl/>
              </w:rPr>
              <w:t xml:space="preserve">ما احتمال ظهور الحرف </w:t>
            </w:r>
            <w:proofErr w:type="gramStart"/>
            <w:r w:rsidRPr="00E47414">
              <w:rPr>
                <w:rStyle w:val="a8"/>
                <w:rFonts w:asciiTheme="majorBidi" w:hAnsiTheme="majorBidi" w:cs="AL-Mohanad Bold" w:hint="cs"/>
                <w:color w:val="000000" w:themeColor="text1"/>
                <w:sz w:val="28"/>
                <w:szCs w:val="28"/>
                <w:rtl/>
              </w:rPr>
              <w:t>جـ ؟</w:t>
            </w:r>
            <w:proofErr w:type="gramEnd"/>
          </w:p>
          <w:p w:rsidR="00583740" w:rsidRPr="00E47414" w:rsidRDefault="00583740" w:rsidP="00957941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957941" w:rsidRDefault="00CA5477" w:rsidP="0095794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Style w:val="a8"/>
                        <w:rFonts w:ascii="Cambria Math" w:eastAsiaTheme="minorEastAsia" w:hAnsi="Cambria Math" w:cstheme="minorBidi"/>
                        <w:b w:val="0"/>
                        <w:bCs w:val="0"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٣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a8"/>
                        <w:rFonts w:ascii="Cambria Math" w:hAnsi="Cambria Math" w:cstheme="minorBidi"/>
                        <w:color w:val="000000" w:themeColor="text1"/>
                        <w:sz w:val="28"/>
                        <w:szCs w:val="28"/>
                        <w:rtl/>
                        <w:lang w:bidi="ku-Arab-IQ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ما النواتج الممكنة لتجربة القاء 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قطعة نقدية</w:t>
            </w:r>
            <w:r w:rsidRPr="00E47414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مرة واحدة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شعار فقط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كتابة فقط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شعار و كتابة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1 , 2 , 3 , 4 , 5 , 6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EC100E" w:rsidP="00957941">
            <w:pPr>
              <w:rPr>
                <w:rFonts w:cs="AL-Mohanad Bold"/>
                <w:sz w:val="28"/>
                <w:szCs w:val="28"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الأكثر تكرارا في مجموعة من البيانات هو ............  ؟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EC100E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المدى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9830" w:type="dxa"/>
            <w:gridSpan w:val="26"/>
            <w:vAlign w:val="center"/>
          </w:tcPr>
          <w:p w:rsidR="00583740" w:rsidRPr="00E47414" w:rsidRDefault="007C11A8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 لأثمان عصائر بالريالات  ( 1 , 2 , 3 , 4 , 5 )</w:t>
            </w:r>
          </w:p>
        </w:tc>
      </w:tr>
      <w:tr w:rsidR="00583740" w:rsidRPr="00E47414" w:rsidTr="00A57CB5">
        <w:tc>
          <w:tcPr>
            <w:tcW w:w="520" w:type="dxa"/>
            <w:gridSpan w:val="2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446" w:type="dxa"/>
            <w:gridSpan w:val="4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4"/>
            <w:vAlign w:val="center"/>
          </w:tcPr>
          <w:p w:rsidR="00583740" w:rsidRPr="00E47414" w:rsidRDefault="00583740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83740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9830" w:type="dxa"/>
            <w:gridSpan w:val="26"/>
            <w:vAlign w:val="center"/>
          </w:tcPr>
          <w:p w:rsidR="000C07B6" w:rsidRPr="00E47414" w:rsidRDefault="00624C51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ascii="Sakkal Majalla" w:eastAsia="Sakkal Majalla" w:hAnsi="Sakkal Majalla" w:cs="AL-Mohanad Bold"/>
                <w:bCs/>
                <w:sz w:val="28"/>
                <w:szCs w:val="28"/>
              </w:rPr>
              <w:t xml:space="preserve"> </w:t>
            </w:r>
            <w:r w:rsidRPr="00E47414">
              <w:rPr>
                <w:rFonts w:cs="AL-Mohanad Bold"/>
                <w:sz w:val="28"/>
                <w:szCs w:val="28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١٠</m:t>
                  </m:r>
                </m:den>
              </m:f>
            </m:oMath>
            <w:r w:rsidRPr="00E47414">
              <w:rPr>
                <w:rFonts w:cs="AL-Mohanad Bold"/>
                <w:sz w:val="28"/>
                <w:szCs w:val="28"/>
              </w:rPr>
              <w:t xml:space="preserve">   =     </w:t>
            </w: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 w:rsidRPr="00E47414">
              <w:rPr>
                <w:rFonts w:cs="AL-Mohanad Bold"/>
                <w:sz w:val="28"/>
                <w:szCs w:val="28"/>
                <w:rtl/>
              </w:rPr>
              <w:t xml:space="preserve">     العدد المناسب لملء   الفراع   بحيث يصبح الكسران متكافئان هو: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46" w:type="dxa"/>
            <w:gridSpan w:val="4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C07B6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34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5C2A33" w:rsidRPr="00E47414" w:rsidRDefault="006F595F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9830" w:type="dxa"/>
            <w:gridSpan w:val="26"/>
            <w:vAlign w:val="center"/>
          </w:tcPr>
          <w:p w:rsidR="005C2A33" w:rsidRPr="00E47414" w:rsidRDefault="007C11A8" w:rsidP="00957941">
            <w:pPr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eastAsia"/>
                <w:sz w:val="28"/>
                <w:szCs w:val="28"/>
                <w:rtl/>
              </w:rPr>
              <w:t>أي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من الأعداد التالية اولي</w:t>
            </w:r>
          </w:p>
        </w:tc>
      </w:tr>
      <w:tr w:rsidR="00CF0A77" w:rsidRPr="00E47414" w:rsidTr="00A57CB5">
        <w:tc>
          <w:tcPr>
            <w:tcW w:w="520" w:type="dxa"/>
            <w:gridSpan w:val="2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3"/>
            <w:vAlign w:val="center"/>
          </w:tcPr>
          <w:p w:rsidR="00CF0A77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4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5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43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4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34" w:type="dxa"/>
            <w:gridSpan w:val="4"/>
            <w:vAlign w:val="center"/>
          </w:tcPr>
          <w:p w:rsidR="000C07B6" w:rsidRPr="00E47414" w:rsidRDefault="000C07B6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1969" w:type="dxa"/>
            <w:gridSpan w:val="2"/>
            <w:vAlign w:val="center"/>
          </w:tcPr>
          <w:p w:rsidR="000C07B6" w:rsidRPr="00E47414" w:rsidRDefault="007C11A8" w:rsidP="0095794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</w:tr>
    </w:tbl>
    <w:p w:rsidR="003D2AFE" w:rsidRPr="00A57CB5" w:rsidRDefault="00A57CB5" w:rsidP="00A57CB5">
      <w:pPr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EDC0C" wp14:editId="163CBB69">
                <wp:simplePos x="0" y="0"/>
                <wp:positionH relativeFrom="column">
                  <wp:posOffset>154305</wp:posOffset>
                </wp:positionH>
                <wp:positionV relativeFrom="paragraph">
                  <wp:posOffset>6979920</wp:posOffset>
                </wp:positionV>
                <wp:extent cx="809625" cy="638175"/>
                <wp:effectExtent l="0" t="0" r="28575" b="2857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14" w:rsidRPr="00F43130" w:rsidRDefault="00CA5477" w:rsidP="00A979E6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0" o:spid="_x0000_s1027" type="#_x0000_t202" style="position:absolute;left:0;text-align:left;margin-left:12.15pt;margin-top:549.6pt;width:63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" fillcolor="white [3201]" strokeweight=".5pt">
                <v:textbox>
                  <w:txbxContent>
                    <w:p w:rsidR="00E47414" w:rsidRPr="00F43130" w:rsidRDefault="00E47414" w:rsidP="00A979E6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07D8E" w:rsidRPr="00E47414" w:rsidRDefault="00CC23D9" w:rsidP="00D07D8E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ضعي علامة (</w:t>
      </w:r>
      <w:r w:rsidR="00D07D8E" w:rsidRPr="00E47414">
        <w:rPr>
          <w:rFonts w:ascii="Arial" w:hAnsi="Arial" w:cs="Arial" w:hint="cs"/>
          <w:sz w:val="28"/>
          <w:szCs w:val="28"/>
          <w:rtl/>
        </w:rPr>
        <w:t>√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</w:p>
    <w:p w:rsidR="00CC23D9" w:rsidRPr="00E47414" w:rsidRDefault="00CC23D9" w:rsidP="00A979E6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E47414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060B56" w:rsidRPr="00E47414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E47414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Pr="00E47414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E47414">
        <w:rPr>
          <w:rFonts w:cs="AL-Mohanad Bold"/>
          <w:sz w:val="28"/>
          <w:szCs w:val="28"/>
          <w:u w:val="single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550"/>
        <w:gridCol w:w="1126"/>
        <w:gridCol w:w="1126"/>
      </w:tblGrid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060B56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126" w:type="dxa"/>
          </w:tcPr>
          <w:p w:rsidR="00060B56" w:rsidRPr="00E47414" w:rsidRDefault="00060B56" w:rsidP="00AE1FBE">
            <w:pPr>
              <w:spacing w:before="100" w:beforeAutospacing="1" w:after="100" w:afterAutospacing="1"/>
              <w:contextualSpacing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العبارة خاطئة</w:t>
            </w: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العدد 9 هو عدد غير اولي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المتوسط الحسابي هو العدد الأكثر تكرارا لمجموعة من البيانات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lastRenderedPageBreak/>
              <w:t>3</w:t>
            </w: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E1FBE">
            <w:pPr>
              <w:spacing w:before="100" w:beforeAutospacing="1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احتمال ظهور الحرف ( س ) في كلمة </w:t>
            </w:r>
            <w:r w:rsidRPr="00E47414">
              <w:rPr>
                <w:rFonts w:cs="AL-Mohanad Bold" w:hint="cs"/>
                <w:sz w:val="28"/>
                <w:szCs w:val="28"/>
                <w:u w:val="single"/>
                <w:rtl/>
              </w:rPr>
              <w:t>كورونا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هو احتمال قوي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38355F">
            <w:pPr>
              <w:contextualSpacing/>
              <w:rPr>
                <w:rFonts w:ascii="ae_Dimnah" w:hAnsi="ae_Dimnah" w:cs="AL-Mohanad Bold"/>
                <w:b/>
                <w:bCs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>المضاعف</w:t>
            </w:r>
            <w:r w:rsidR="0038355F">
              <w:rPr>
                <w:rFonts w:cs="AL-Mohanad Bold" w:hint="cs"/>
                <w:sz w:val="28"/>
                <w:szCs w:val="28"/>
                <w:rtl/>
              </w:rPr>
              <w:t xml:space="preserve"> هو حاصل ضرب عدد في عدد آخر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37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يتكون </w:t>
            </w:r>
            <w:r w:rsidRPr="00E47414">
              <w:rPr>
                <w:rFonts w:cs="AL-Mohanad Bold" w:hint="cs"/>
                <w:b/>
                <w:bCs/>
                <w:sz w:val="28"/>
                <w:szCs w:val="28"/>
                <w:u w:val="single"/>
                <w:rtl/>
              </w:rPr>
              <w:t>العدد الكسري</w:t>
            </w:r>
            <w:r w:rsidRPr="00E47414">
              <w:rPr>
                <w:rFonts w:cs="AL-Mohanad Bold" w:hint="cs"/>
                <w:sz w:val="28"/>
                <w:szCs w:val="28"/>
                <w:rtl/>
              </w:rPr>
              <w:t xml:space="preserve"> من عدد و كسر .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550" w:type="dxa"/>
            <w:vAlign w:val="center"/>
          </w:tcPr>
          <w:p w:rsidR="00060B56" w:rsidRPr="00E47414" w:rsidRDefault="00CA5477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</w:rPr>
                    <m:t>١٢</m:t>
                  </m:r>
                </m:den>
              </m:f>
            </m:oMath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  هو كسر في </w:t>
            </w:r>
            <w:r w:rsidR="00060B56"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550" w:type="dxa"/>
            <w:vAlign w:val="center"/>
          </w:tcPr>
          <w:p w:rsidR="00060B56" w:rsidRPr="00E47414" w:rsidRDefault="00CA5477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theme="minorBidi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٢٥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mbria Math" w:hAnsi="Cambria Math" w:cstheme="minorBidi"/>
                      <w:sz w:val="28"/>
                      <w:szCs w:val="28"/>
                      <w:rtl/>
                      <w:lang w:bidi="ku-Arab-IQ"/>
                    </w:rPr>
                    <m:t>٤</m:t>
                  </m:r>
                </m:den>
              </m:f>
            </m:oMath>
            <w:r w:rsidR="00060B56"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</w:rPr>
              <w:t xml:space="preserve">  </w:t>
            </w:r>
            <w:r w:rsidR="00060B56"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هو كسر غير فعلي 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Theme="minorBidi" w:hAnsiTheme="minorBidi" w:cs="AL-Mohanad Bold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E1FBE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u w:val="single"/>
                <w:rtl/>
              </w:rPr>
              <w:t>المنوال</w:t>
            </w:r>
            <w:r w:rsidRPr="00E47414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لمجموعة البيانات : </w:t>
            </w:r>
            <w:r w:rsidRPr="00AE1FBE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 ، ٤ ، ٨ ، ٨ ، ٥ ، ١ هو ٥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 xml:space="preserve">الحدث </w:t>
            </w:r>
            <w:r w:rsidRPr="00E47414">
              <w:rPr>
                <w:rFonts w:ascii="Traditional Arabic" w:eastAsia="Calibri" w:hAnsi="Traditional Arabic" w:cs="AL-Mohanad Bold"/>
                <w:b/>
                <w:bCs/>
                <w:i/>
                <w:sz w:val="28"/>
                <w:szCs w:val="28"/>
                <w:rtl/>
              </w:rPr>
              <w:t>المؤكد</w:t>
            </w:r>
            <w:r w:rsidRPr="00E47414"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  <w:t xml:space="preserve"> يكون احتمال حدوثه </w:t>
            </w:r>
            <w:r w:rsidRPr="00E47414">
              <w:rPr>
                <w:rFonts w:ascii="Sakkal Majalla" w:eastAsia="Calibri" w:hAnsi="Sakkal Majalla" w:cs="Sakkal Majalla" w:hint="cs"/>
                <w:i/>
                <w:sz w:val="28"/>
                <w:szCs w:val="28"/>
                <w:rtl/>
              </w:rPr>
              <w:t>١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060B56" w:rsidRPr="00E47414" w:rsidTr="00E47414">
        <w:trPr>
          <w:jc w:val="center"/>
        </w:trPr>
        <w:tc>
          <w:tcPr>
            <w:tcW w:w="624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550" w:type="dxa"/>
            <w:vAlign w:val="center"/>
          </w:tcPr>
          <w:p w:rsidR="00060B56" w:rsidRPr="00E47414" w:rsidRDefault="00060B56" w:rsidP="00A57CB5">
            <w:pPr>
              <w:contextualSpacing/>
              <w:rPr>
                <w:rFonts w:ascii="Traditional Arabic" w:eastAsia="Calibri" w:hAnsi="Traditional Arabic" w:cs="AL-Mohanad Bold"/>
                <w:i/>
                <w:sz w:val="28"/>
                <w:szCs w:val="28"/>
                <w:rtl/>
              </w:rPr>
            </w:pPr>
            <w:r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يكون الكسر في </w:t>
            </w:r>
            <w:r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rtl/>
              </w:rPr>
              <w:t>ابسط صورة</w:t>
            </w:r>
            <w:r w:rsidRPr="00E47414">
              <w:rPr>
                <w:rFonts w:ascii="Traditional Arabic" w:eastAsia="Calibri" w:hAnsi="Traditional Arabic" w:cs="AL-Mohanad Bold" w:hint="cs"/>
                <w:i/>
                <w:sz w:val="28"/>
                <w:szCs w:val="28"/>
                <w:rtl/>
              </w:rPr>
              <w:t xml:space="preserve"> عندما يكون القاسم المشترك الأكبر للبسط والمقام هو العدد </w:t>
            </w:r>
            <w:r w:rsidRPr="00E47414">
              <w:rPr>
                <w:rFonts w:ascii="Traditional Arabic" w:eastAsia="Calibri" w:hAnsi="Traditional Arabic" w:cs="AL-Mohanad Bold" w:hint="cs"/>
                <w:b/>
                <w:bCs/>
                <w:i/>
                <w:sz w:val="28"/>
                <w:szCs w:val="28"/>
                <w:u w:val="single"/>
                <w:rtl/>
              </w:rPr>
              <w:t>واحد</w:t>
            </w:r>
          </w:p>
        </w:tc>
        <w:tc>
          <w:tcPr>
            <w:tcW w:w="1126" w:type="dxa"/>
            <w:vAlign w:val="center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126" w:type="dxa"/>
          </w:tcPr>
          <w:p w:rsidR="00060B56" w:rsidRPr="00E47414" w:rsidRDefault="00060B56" w:rsidP="00844E6A">
            <w:pPr>
              <w:spacing w:before="100" w:beforeAutospacing="1" w:after="100" w:afterAutospacing="1" w:line="360" w:lineRule="auto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:rsidR="00364749" w:rsidRPr="00E47414" w:rsidRDefault="00AE1FBE" w:rsidP="00364749">
      <w:pPr>
        <w:ind w:left="284" w:right="567" w:hanging="1"/>
        <w:jc w:val="both"/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</w:pPr>
      <w:r w:rsidRPr="00E47414">
        <w:rPr>
          <w:rFonts w:ascii="Tahoma" w:hAnsi="Tahoma" w:cs="AL-Mohanad Bold"/>
          <w:b/>
          <w:bCs/>
          <w:color w:val="000000"/>
          <w:sz w:val="28"/>
          <w:szCs w:val="28"/>
          <w:lang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58420</wp:posOffset>
            </wp:positionV>
            <wp:extent cx="4012565" cy="1549472"/>
            <wp:effectExtent l="0" t="0" r="6985" b="0"/>
            <wp:wrapNone/>
            <wp:docPr id="39" name="صورة 39" descr="https://testmadina.com/Content/UserFiles/Editor/Images/9b1efc28b96b4d4674f89c322bc6360a6756c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estmadina.com/Content/UserFiles/Editor/Images/9b1efc28b96b4d4674f89c322bc6360a6756c988.png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15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9E6" w:rsidRPr="00E47414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AEDC0C" wp14:editId="163CBB69">
                <wp:simplePos x="0" y="0"/>
                <wp:positionH relativeFrom="column">
                  <wp:posOffset>173355</wp:posOffset>
                </wp:positionH>
                <wp:positionV relativeFrom="paragraph">
                  <wp:posOffset>63500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414" w:rsidRPr="00F43130" w:rsidRDefault="00CA5477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DC0C" id="مربع نص 21" o:spid="_x0000_s1028" type="#_x0000_t202" style="position:absolute;left:0;text-align:left;margin-left:13.65pt;margin-top:5pt;width:63.75pt;height:5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" fillcolor="white [3201]" strokeweight=".5pt">
                <v:textbox>
                  <w:txbxContent>
                    <w:p w:rsidR="00E47414" w:rsidRPr="00F43130" w:rsidRDefault="00E47414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E47414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E47414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9A4D59" w:rsidRPr="00E47414" w:rsidRDefault="009A4D59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3D2AFE">
      <w:pPr>
        <w:jc w:val="center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5358A1" w:rsidRPr="00E47414" w:rsidRDefault="005358A1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3D2AFE" w:rsidRPr="00E47414" w:rsidRDefault="003D2AFE" w:rsidP="00A04337">
      <w:pPr>
        <w:jc w:val="lowKashida"/>
        <w:rPr>
          <w:rFonts w:cs="AL-Mohanad Bold"/>
          <w:b/>
          <w:bCs/>
          <w:sz w:val="28"/>
          <w:szCs w:val="28"/>
          <w:rtl/>
        </w:rPr>
      </w:pPr>
    </w:p>
    <w:p w:rsidR="00A11AB8" w:rsidRPr="00E47414" w:rsidRDefault="00A11AB8" w:rsidP="00A11AB8">
      <w:pPr>
        <w:ind w:left="284" w:right="567" w:hanging="1"/>
        <w:jc w:val="both"/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</w:pPr>
      <w:r w:rsidRPr="00E47414">
        <w:rPr>
          <w:rFonts w:asciiTheme="minorBidi" w:eastAsia="Traditional Arabic" w:hAnsiTheme="minorBidi" w:cs="AL-Mohanad Bold" w:hint="cs"/>
          <w:b/>
          <w:color w:val="000000" w:themeColor="text1"/>
          <w:sz w:val="28"/>
          <w:szCs w:val="28"/>
          <w:rtl/>
        </w:rPr>
        <w:t xml:space="preserve">43 ) </w:t>
      </w:r>
      <w:r w:rsidRPr="00E47414"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  <w:t>التمثيل بالاعمدة المزدوجة يبين النادي المفضل لدى طلاب الصف الخامس والسادس</w:t>
      </w:r>
    </w:p>
    <w:p w:rsidR="00A11AB8" w:rsidRPr="00AE1FBE" w:rsidRDefault="00A11AB8" w:rsidP="00AE1FBE">
      <w:pPr>
        <w:ind w:left="284" w:right="567" w:hanging="1"/>
        <w:jc w:val="both"/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</w:pPr>
      <w:r w:rsidRPr="00E47414">
        <w:rPr>
          <w:rFonts w:asciiTheme="minorBidi" w:eastAsia="Traditional Arabic" w:hAnsiTheme="minorBidi" w:cs="AL-Mohanad Bold"/>
          <w:b/>
          <w:color w:val="000000" w:themeColor="text1"/>
          <w:sz w:val="28"/>
          <w:szCs w:val="28"/>
          <w:rtl/>
        </w:rPr>
        <w:t xml:space="preserve"> استنادا الى التمثيل ادناه فإن:</w:t>
      </w:r>
      <w:r w:rsidRPr="00E47414">
        <w:rPr>
          <w:rFonts w:asciiTheme="minorBidi" w:hAnsiTheme="minorBidi" w:cs="AL-Mohanad Bold"/>
          <w:b/>
          <w:color w:val="000000" w:themeColor="text1"/>
          <w:sz w:val="28"/>
          <w:szCs w:val="28"/>
        </w:rPr>
        <w:t xml:space="preserve"> </w:t>
      </w:r>
    </w:p>
    <w:p w:rsidR="003D2AFE" w:rsidRPr="00AE1FBE" w:rsidRDefault="003D2AFE" w:rsidP="00AE1FB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Bidi" w:eastAsia="Traditional Arabic" w:hAnsiTheme="minorBidi" w:cs="AL-Mohanad Bold"/>
          <w:bCs/>
          <w:color w:val="A6A6A6" w:themeColor="background1" w:themeShade="A6"/>
          <w:sz w:val="28"/>
          <w:szCs w:val="28"/>
        </w:rPr>
      </w:pPr>
      <w:r w:rsidRPr="00E47414">
        <w:rPr>
          <w:rFonts w:cs="AL-Mohanad Bold" w:hint="cs"/>
          <w:sz w:val="28"/>
          <w:szCs w:val="28"/>
          <w:rtl/>
        </w:rPr>
        <w:t>النادي</w:t>
      </w:r>
      <w:r w:rsidR="007D0124" w:rsidRPr="00E47414">
        <w:rPr>
          <w:rFonts w:cs="AL-Mohanad Bold" w:hint="cs"/>
          <w:sz w:val="28"/>
          <w:szCs w:val="28"/>
          <w:rtl/>
        </w:rPr>
        <w:t xml:space="preserve"> </w:t>
      </w:r>
      <w:r w:rsidRPr="00E47414">
        <w:rPr>
          <w:rFonts w:cs="AL-Mohanad Bold"/>
          <w:sz w:val="28"/>
          <w:szCs w:val="28"/>
          <w:u w:val="single"/>
          <w:rtl/>
        </w:rPr>
        <w:t>الأكثر اختيارا</w:t>
      </w:r>
      <w:r w:rsidRPr="00E47414">
        <w:rPr>
          <w:rFonts w:cs="AL-Mohanad Bold"/>
          <w:sz w:val="28"/>
          <w:szCs w:val="28"/>
          <w:rtl/>
        </w:rPr>
        <w:t xml:space="preserve"> من طلاب الصف </w:t>
      </w:r>
      <w:r w:rsidRPr="00E47414">
        <w:rPr>
          <w:rFonts w:cs="AL-Mohanad Bold"/>
          <w:b/>
          <w:bCs/>
          <w:sz w:val="28"/>
          <w:szCs w:val="28"/>
          <w:rtl/>
        </w:rPr>
        <w:t>الخامس</w:t>
      </w:r>
      <w:r w:rsidRPr="00E47414">
        <w:rPr>
          <w:rFonts w:cs="AL-Mohanad Bold"/>
          <w:sz w:val="28"/>
          <w:szCs w:val="28"/>
          <w:rtl/>
        </w:rPr>
        <w:t xml:space="preserve"> هو </w:t>
      </w:r>
      <w:r w:rsidRPr="00E47414">
        <w:rPr>
          <w:rFonts w:cs="AL-Mohanad Bold" w:hint="cs"/>
          <w:sz w:val="28"/>
          <w:szCs w:val="28"/>
          <w:rtl/>
        </w:rPr>
        <w:t>نادي</w:t>
      </w:r>
      <w:r w:rsidR="005B1733" w:rsidRPr="00E47414">
        <w:rPr>
          <w:rFonts w:cs="AL-Mohanad Bold" w:hint="cs"/>
          <w:sz w:val="28"/>
          <w:szCs w:val="28"/>
          <w:rtl/>
        </w:rPr>
        <w:t xml:space="preserve"> ؟</w:t>
      </w:r>
      <w:r w:rsidRPr="00E47414">
        <w:rPr>
          <w:rFonts w:cs="AL-Mohanad Bold" w:hint="cs"/>
          <w:sz w:val="28"/>
          <w:szCs w:val="28"/>
          <w:rtl/>
        </w:rPr>
        <w:t xml:space="preserve"> </w:t>
      </w:r>
      <w:r w:rsidR="005B1733" w:rsidRPr="00E47414">
        <w:rPr>
          <w:rFonts w:cs="AL-Mohanad Bold" w:hint="cs"/>
          <w:sz w:val="28"/>
          <w:szCs w:val="28"/>
          <w:rtl/>
        </w:rPr>
        <w:t xml:space="preserve"> </w:t>
      </w:r>
      <w:r w:rsidRPr="00AE1FBE">
        <w:rPr>
          <w:rFonts w:cs="AL-Mohanad Bold"/>
          <w:color w:val="A6A6A6" w:themeColor="background1" w:themeShade="A6"/>
          <w:sz w:val="28"/>
          <w:szCs w:val="28"/>
          <w:rtl/>
        </w:rPr>
        <w:t>.......................................................</w:t>
      </w:r>
      <w:r w:rsidR="007D0124" w:rsidRPr="00AE1FBE">
        <w:rPr>
          <w:rFonts w:asciiTheme="minorBidi" w:eastAsia="Traditional Arabic" w:hAnsiTheme="minorBidi" w:cs="AL-Mohanad Bold" w:hint="cs"/>
          <w:color w:val="A6A6A6" w:themeColor="background1" w:themeShade="A6"/>
          <w:sz w:val="28"/>
          <w:szCs w:val="28"/>
          <w:rtl/>
        </w:rPr>
        <w:t>........................................................</w:t>
      </w:r>
    </w:p>
    <w:p w:rsidR="00FF289B" w:rsidRPr="00E47414" w:rsidRDefault="007D0124" w:rsidP="00AE1FBE">
      <w:pPr>
        <w:ind w:left="850"/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sz w:val="28"/>
          <w:szCs w:val="28"/>
          <w:rtl/>
        </w:rPr>
        <w:t xml:space="preserve">عدد طلاب الصف السادس في </w:t>
      </w:r>
      <w:r w:rsidRPr="00E47414">
        <w:rPr>
          <w:rFonts w:cs="AL-Mohanad Bold" w:hint="cs"/>
          <w:sz w:val="28"/>
          <w:szCs w:val="28"/>
          <w:rtl/>
        </w:rPr>
        <w:t>نادي</w:t>
      </w:r>
      <w:r w:rsidRPr="00E47414">
        <w:rPr>
          <w:rFonts w:cs="AL-Mohanad Bold"/>
          <w:sz w:val="28"/>
          <w:szCs w:val="28"/>
          <w:rtl/>
        </w:rPr>
        <w:t xml:space="preserve"> الرياضيات هو</w:t>
      </w:r>
      <w:r w:rsidR="005B1733" w:rsidRPr="00E47414">
        <w:rPr>
          <w:rFonts w:cs="AL-Mohanad Bold" w:hint="cs"/>
          <w:sz w:val="28"/>
          <w:szCs w:val="28"/>
          <w:rtl/>
        </w:rPr>
        <w:t xml:space="preserve"> ؟</w:t>
      </w:r>
    </w:p>
    <w:p w:rsidR="007D0124" w:rsidRPr="00AE1FBE" w:rsidRDefault="007D0124" w:rsidP="00AE1FBE">
      <w:pPr>
        <w:ind w:left="720"/>
        <w:rPr>
          <w:rFonts w:cs="AL-Mohanad Bold"/>
          <w:color w:val="A6A6A6" w:themeColor="background1" w:themeShade="A6"/>
          <w:sz w:val="28"/>
          <w:szCs w:val="28"/>
          <w:rtl/>
        </w:rPr>
      </w:pPr>
      <w:r w:rsidRPr="00AE1FBE">
        <w:rPr>
          <w:rFonts w:cs="AL-Mohanad Bold"/>
          <w:color w:val="A6A6A6" w:themeColor="background1" w:themeShade="A6"/>
          <w:sz w:val="28"/>
          <w:szCs w:val="28"/>
          <w:rtl/>
        </w:rPr>
        <w:t>......................................................</w:t>
      </w:r>
      <w:r w:rsidRPr="00AE1FBE">
        <w:rPr>
          <w:rFonts w:asciiTheme="minorBidi" w:eastAsia="Traditional Arabic" w:hAnsiTheme="minorBidi" w:cs="AL-Mohanad Bold" w:hint="cs"/>
          <w:color w:val="A6A6A6" w:themeColor="background1" w:themeShade="A6"/>
          <w:sz w:val="28"/>
          <w:szCs w:val="28"/>
          <w:rtl/>
        </w:rPr>
        <w:t>........................................................</w:t>
      </w:r>
      <w:r w:rsidRPr="00AE1FBE">
        <w:rPr>
          <w:rFonts w:cs="AL-Mohanad Bold" w:hint="cs"/>
          <w:color w:val="A6A6A6" w:themeColor="background1" w:themeShade="A6"/>
          <w:sz w:val="28"/>
          <w:szCs w:val="28"/>
          <w:rtl/>
        </w:rPr>
        <w:t>..</w:t>
      </w:r>
    </w:p>
    <w:p w:rsidR="009413B1" w:rsidRPr="00E47414" w:rsidRDefault="00AC3533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  <w:r w:rsidRPr="00E47414">
        <w:rPr>
          <w:rFonts w:cs="AL-Mohanad Bold" w:hint="cs"/>
          <w:sz w:val="28"/>
          <w:szCs w:val="28"/>
          <w:rtl/>
        </w:rPr>
        <w:t xml:space="preserve">44 ) أوجدي </w:t>
      </w:r>
      <w:r w:rsidRPr="00AE1FBE">
        <w:rPr>
          <w:rFonts w:cs="AL-Mohanad Bold" w:hint="cs"/>
          <w:b/>
          <w:bCs/>
          <w:sz w:val="28"/>
          <w:szCs w:val="28"/>
          <w:u w:val="single"/>
          <w:rtl/>
        </w:rPr>
        <w:t>المضاعفات الخمسة</w:t>
      </w:r>
      <w:r w:rsidRPr="00E47414">
        <w:rPr>
          <w:rFonts w:cs="AL-Mohanad Bold" w:hint="cs"/>
          <w:sz w:val="28"/>
          <w:szCs w:val="28"/>
          <w:rtl/>
        </w:rPr>
        <w:t xml:space="preserve"> الأولى للعدد </w:t>
      </w:r>
      <w:r w:rsidRPr="00AE1FBE">
        <w:rPr>
          <w:rFonts w:asciiTheme="minorBidi" w:hAnsiTheme="minorBidi" w:cstheme="minorBidi"/>
          <w:sz w:val="28"/>
          <w:szCs w:val="28"/>
          <w:rtl/>
        </w:rPr>
        <w:t>3</w:t>
      </w:r>
      <w:r w:rsidRPr="00E47414">
        <w:rPr>
          <w:rFonts w:cs="AL-Mohanad Bold" w:hint="cs"/>
          <w:sz w:val="28"/>
          <w:szCs w:val="28"/>
          <w:rtl/>
        </w:rPr>
        <w:t xml:space="preserve"> </w:t>
      </w:r>
    </w:p>
    <w:p w:rsidR="00AC3533" w:rsidRPr="00E47414" w:rsidRDefault="00AC3533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C3533" w:rsidRDefault="00AC3533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E1FBE" w:rsidRPr="00E47414" w:rsidRDefault="00891F49" w:rsidP="00AC3533">
      <w:pPr>
        <w:tabs>
          <w:tab w:val="left" w:pos="8718"/>
        </w:tabs>
        <w:rPr>
          <w:rFonts w:cs="AL-Mohanad Bold"/>
          <w:sz w:val="28"/>
          <w:szCs w:val="28"/>
          <w:rtl/>
        </w:rPr>
      </w:pPr>
      <w:r w:rsidRPr="00E47414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78048" behindDoc="0" locked="0" layoutInCell="1" allowOverlap="1" wp14:anchorId="586458AB" wp14:editId="1CAA8572">
            <wp:simplePos x="0" y="0"/>
            <wp:positionH relativeFrom="column">
              <wp:posOffset>3259455</wp:posOffset>
            </wp:positionH>
            <wp:positionV relativeFrom="paragraph">
              <wp:posOffset>198755</wp:posOffset>
            </wp:positionV>
            <wp:extent cx="541623" cy="444701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3" cy="44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B8" w:rsidRPr="00E47414" w:rsidRDefault="00AC3533" w:rsidP="00060B56">
      <w:pPr>
        <w:tabs>
          <w:tab w:val="left" w:pos="8718"/>
        </w:tabs>
        <w:rPr>
          <w:rFonts w:cs="AL-Mohanad Bold"/>
          <w:sz w:val="28"/>
          <w:szCs w:val="28"/>
          <w:rtl/>
        </w:rPr>
      </w:pPr>
      <w:r w:rsidRPr="00E47414">
        <w:rPr>
          <w:rFonts w:cs="AL-Mohanad Bold" w:hint="cs"/>
          <w:sz w:val="28"/>
          <w:szCs w:val="28"/>
          <w:rtl/>
        </w:rPr>
        <w:t xml:space="preserve">45) اكتبي النواتج الممكنة </w:t>
      </w:r>
      <w:r w:rsidR="00060B56" w:rsidRPr="00E47414">
        <w:rPr>
          <w:rFonts w:cs="AL-Mohanad Bold" w:hint="cs"/>
          <w:sz w:val="28"/>
          <w:szCs w:val="28"/>
          <w:rtl/>
        </w:rPr>
        <w:t xml:space="preserve">لتجربة القاء </w:t>
      </w:r>
      <w:r w:rsidR="00060B56" w:rsidRPr="00E47414">
        <w:rPr>
          <w:rFonts w:cs="AL-Mohanad Bold" w:hint="cs"/>
          <w:sz w:val="28"/>
          <w:szCs w:val="28"/>
          <w:u w:val="single"/>
          <w:rtl/>
        </w:rPr>
        <w:t>مكعب الأرقام</w:t>
      </w:r>
      <w:r w:rsidR="00060B56" w:rsidRPr="00E47414">
        <w:rPr>
          <w:rFonts w:cs="AL-Mohanad Bold" w:hint="cs"/>
          <w:sz w:val="28"/>
          <w:szCs w:val="28"/>
          <w:rtl/>
        </w:rPr>
        <w:t xml:space="preserve"> </w:t>
      </w:r>
      <w:bookmarkStart w:id="0" w:name="_GoBack"/>
      <w:bookmarkEnd w:id="0"/>
    </w:p>
    <w:p w:rsidR="00A11AB8" w:rsidRPr="00E47414" w:rsidRDefault="00A11AB8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11AB8" w:rsidRPr="00E47414" w:rsidRDefault="00A11AB8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:rsidR="00A11AB8" w:rsidRPr="00E47414" w:rsidRDefault="00AE1FBE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A7D3A8" wp14:editId="1A6FAD20">
                <wp:simplePos x="0" y="0"/>
                <wp:positionH relativeFrom="column">
                  <wp:posOffset>-163830</wp:posOffset>
                </wp:positionH>
                <wp:positionV relativeFrom="paragraph">
                  <wp:posOffset>152400</wp:posOffset>
                </wp:positionV>
                <wp:extent cx="2251710" cy="8191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1FBE" w:rsidRPr="00FE6E6E" w:rsidRDefault="00AE1FBE" w:rsidP="00AE1FBE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:rsidR="00AE1FBE" w:rsidRPr="00FE6E6E" w:rsidRDefault="00AE1FBE" w:rsidP="00AE1FBE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:rsidR="00AE1FBE" w:rsidRPr="009C1D95" w:rsidRDefault="00AE1FBE" w:rsidP="00AE1FBE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:rsidR="00AE1FBE" w:rsidRDefault="00AE1FBE" w:rsidP="00AE1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D3A8" id="مربع نص 7" o:spid="_x0000_s1029" type="#_x0000_t202" style="position:absolute;left:0;text-align:left;margin-left:-12.9pt;margin-top:12pt;width:177.3pt;height:6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" filled="f" stroked="f" strokeweight=".5pt">
                <v:textbox>
                  <w:txbxContent>
                    <w:p w:rsidR="00AE1FBE" w:rsidRPr="00FE6E6E" w:rsidRDefault="00AE1FBE" w:rsidP="00AE1FBE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:rsidR="00AE1FBE" w:rsidRPr="00FE6E6E" w:rsidRDefault="00AE1FBE" w:rsidP="00AE1FBE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:rsidR="00AE1FBE" w:rsidRPr="009C1D95" w:rsidRDefault="00AE1FBE" w:rsidP="00AE1FBE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:rsidR="00AE1FBE" w:rsidRDefault="00AE1FBE" w:rsidP="00AE1FBE"/>
                  </w:txbxContent>
                </v:textbox>
              </v:shape>
            </w:pict>
          </mc:Fallback>
        </mc:AlternateContent>
      </w:r>
    </w:p>
    <w:sectPr w:rsidR="00A11AB8" w:rsidRPr="00E47414" w:rsidSect="0035245C">
      <w:headerReference w:type="default" r:id="rId14"/>
      <w:footerReference w:type="default" r:id="rId15"/>
      <w:headerReference w:type="first" r:id="rId16"/>
      <w:footerReference w:type="first" r:id="rId17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477" w:rsidRDefault="00CA5477" w:rsidP="00A92AB4">
      <w:r>
        <w:separator/>
      </w:r>
    </w:p>
  </w:endnote>
  <w:endnote w:type="continuationSeparator" w:id="0">
    <w:p w:rsidR="00CA5477" w:rsidRDefault="00CA547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E4B4169-E4DE-449A-9478-87D18A84A509}"/>
    <w:embedBold r:id="rId2" w:fontKey="{5786515B-5BE6-41E6-8422-E3E57E6B4E90}"/>
    <w:embedItalic r:id="rId3" w:fontKey="{726A7282-2250-4782-B0AF-75525C33A603}"/>
    <w:embedBoldItalic r:id="rId4" w:fontKey="{6B6B9B7B-D3CD-4D02-B331-7348F80DAAD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66B6C2-2DEA-4D7A-AB93-3B6F89DA4B2D}"/>
    <w:embedBold r:id="rId6" w:fontKey="{0A1D5A09-7C39-4727-8579-1A71764B0BD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6C6C3079-B76D-42F5-95F0-6683741FA8A2}"/>
    <w:embedBold r:id="rId8" w:fontKey="{62B911AF-648B-4740-B7FD-0365C532386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33A1279-C5AC-482E-98AE-978A171A8840}"/>
    <w:embedBold r:id="rId10" w:fontKey="{A3EAAE68-E757-4695-B09D-0D1C2C5F4FFA}"/>
    <w:embedItalic r:id="rId11" w:fontKey="{FB2B7D4E-674F-4B2B-9E81-EAF275880E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2" w:fontKey="{939BC29F-47C6-43B1-9B87-99006C0D538A}"/>
    <w:embedBold r:id="rId13" w:fontKey="{DB28B918-7F9F-4912-B53E-2598C4CC3309}"/>
    <w:embedItalic r:id="rId14" w:fontKey="{B27AD059-1B69-4A8F-8F24-7738C76A83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2477496-B848-4EA5-BF29-9421285683B2}"/>
    <w:embedBold r:id="rId16" w:fontKey="{A8EB91EB-A099-4BB0-90C6-48EE83D51711}"/>
    <w:embedItalic r:id="rId17" w:fontKey="{D554C6F9-B901-4B7D-B329-E329AEC80810}"/>
    <w:embedBoldItalic r:id="rId18" w:fontKey="{D188B8FC-DE91-4054-BBB1-585E875E1BC5}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9" w:fontKey="{88B5FA12-95A5-429F-8706-8D835CB37693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99AF0F35-C7CE-4AE5-8A7E-3297675149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2DBD8D9C-152E-4A7E-B770-1F360E8CE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414" w:rsidRDefault="00E4741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-187960</wp:posOffset>
              </wp:positionH>
              <wp:positionV relativeFrom="paragraph">
                <wp:posOffset>213995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414" w:rsidRPr="00374657" w:rsidRDefault="00E4741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7407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7407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47414" w:rsidRPr="00374657" w:rsidRDefault="00E4741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left:0;text-align:left;margin-left:-14.8pt;margin-top:16.8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" filled="f" stroked="f">
              <v:textbox>
                <w:txbxContent>
                  <w:p w:rsidR="00E47414" w:rsidRPr="00374657" w:rsidRDefault="00E4741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7407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7407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47414" w:rsidRPr="00374657" w:rsidRDefault="00E4741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414" w:rsidRDefault="00E4741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414" w:rsidRPr="00374657" w:rsidRDefault="00E4741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7407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87407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47414" w:rsidRPr="00374657" w:rsidRDefault="00E4741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ZHQOvN0A&#10;AAAJAQAADwAAAAAAAAAAAAAAAAARBQAAZHJzL2Rvd25yZXYueG1sUEsFBgAAAAAEAAQA8wAAABsG&#10;AAAAAA==&#10;" filled="f" stroked="f">
              <v:textbox>
                <w:txbxContent>
                  <w:p w:rsidR="00E47414" w:rsidRPr="00374657" w:rsidRDefault="00E4741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74074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87407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47414" w:rsidRPr="00374657" w:rsidRDefault="00E4741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47414" w:rsidRPr="00021D6D" w:rsidRDefault="00E4741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74074" w:rsidRPr="0087407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874074" w:rsidRPr="0087407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4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E47414" w:rsidRPr="00021D6D" w:rsidRDefault="00E4741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74074" w:rsidRPr="0087407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874074" w:rsidRPr="0087407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477" w:rsidRDefault="00CA5477" w:rsidP="00A92AB4">
      <w:r>
        <w:separator/>
      </w:r>
    </w:p>
  </w:footnote>
  <w:footnote w:type="continuationSeparator" w:id="0">
    <w:p w:rsidR="00CA5477" w:rsidRDefault="00CA547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414" w:rsidRDefault="00E4741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-74295</wp:posOffset>
              </wp:positionH>
              <wp:positionV relativeFrom="paragraph">
                <wp:posOffset>-19050</wp:posOffset>
              </wp:positionV>
              <wp:extent cx="6974205" cy="9867900"/>
              <wp:effectExtent l="19050" t="19050" r="17145" b="1905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6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C949EB" id="Rectangle 6" o:spid="_x0000_s1026" style="position:absolute;left:0;text-align:left;margin-left:-5.85pt;margin-top:-1.5pt;width:549.15pt;height:77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90"/>
      <w:gridCol w:w="77"/>
      <w:gridCol w:w="851"/>
      <w:gridCol w:w="1551"/>
      <w:gridCol w:w="781"/>
      <w:gridCol w:w="647"/>
      <w:gridCol w:w="1497"/>
      <w:gridCol w:w="1161"/>
      <w:gridCol w:w="1231"/>
    </w:tblGrid>
    <w:tr w:rsidR="00E47414" w:rsidRPr="004A5331" w:rsidTr="00497F7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E47414" w:rsidRPr="00CB7830" w:rsidRDefault="00E4741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E47414" w:rsidRPr="00CB7830" w:rsidRDefault="00E4741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E47414" w:rsidRPr="00CB7830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E47414" w:rsidRPr="00CB7830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E47414" w:rsidRPr="00CB7830" w:rsidRDefault="00E4741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E47414" w:rsidRPr="00CF70DF" w:rsidRDefault="00E47414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7414" w:rsidRDefault="00E4741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E47414" w:rsidRDefault="00E4741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E47414" w:rsidRDefault="00E4741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330200</wp:posOffset>
                </wp:positionH>
                <wp:positionV relativeFrom="paragraph">
                  <wp:posOffset>-491490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E47414" w:rsidRDefault="00E47414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:rsidR="00E47414" w:rsidRDefault="00E47414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:rsidR="00E47414" w:rsidRPr="0067565F" w:rsidRDefault="00E4741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E47414" w:rsidRPr="004A5331" w:rsidTr="00497F7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E47414" w:rsidRPr="00FF44B1" w:rsidRDefault="00E4741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497F7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47414" w:rsidRPr="004A5331" w:rsidRDefault="00E474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47414" w:rsidRPr="004A5331" w:rsidRDefault="00E4741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AB08F1">
      <w:trPr>
        <w:cantSplit/>
        <w:trHeight w:val="454"/>
        <w:jc w:val="center"/>
      </w:trPr>
      <w:tc>
        <w:tcPr>
          <w:tcW w:w="3183" w:type="dxa"/>
          <w:gridSpan w:val="5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E47414" w:rsidRPr="00CB7830" w:rsidRDefault="00E4741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>
            <w:rPr>
              <w:rFonts w:cs="AL-Mohanad Bold" w:hint="cs"/>
              <w:sz w:val="4"/>
              <w:szCs w:val="8"/>
              <w:rtl/>
            </w:rPr>
            <w:t>..........................................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47414" w:rsidRPr="00E305FF" w:rsidRDefault="00E47414" w:rsidP="00AB08F1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 xml:space="preserve">الصف: </w:t>
          </w:r>
          <w:r>
            <w:rPr>
              <w:rFonts w:cs="AL-Mohanad Bold" w:hint="cs"/>
              <w:sz w:val="28"/>
              <w:szCs w:val="28"/>
              <w:rtl/>
            </w:rPr>
            <w:t>الخامس</w:t>
          </w:r>
          <w:r w:rsidRPr="00E305FF">
            <w:rPr>
              <w:rFonts w:cs="AL-Mohanad Bold" w:hint="cs"/>
              <w:sz w:val="28"/>
              <w:szCs w:val="28"/>
              <w:rtl/>
            </w:rPr>
            <w:t xml:space="preserve">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AB08F1">
      <w:trPr>
        <w:cantSplit/>
        <w:trHeight w:val="454"/>
        <w:jc w:val="center"/>
      </w:trPr>
      <w:tc>
        <w:tcPr>
          <w:tcW w:w="3183" w:type="dxa"/>
          <w:gridSpan w:val="5"/>
          <w:tcBorders>
            <w:left w:val="thickThinSmallGap" w:sz="12" w:space="0" w:color="auto"/>
          </w:tcBorders>
        </w:tcPr>
        <w:p w:rsidR="00E47414" w:rsidRPr="004A5331" w:rsidRDefault="00E4741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479" w:type="dxa"/>
          <w:gridSpan w:val="3"/>
          <w:tcBorders>
            <w:right w:val="thinThickLargeGap" w:sz="18" w:space="0" w:color="auto"/>
          </w:tcBorders>
          <w:vAlign w:val="center"/>
        </w:tcPr>
        <w:p w:rsidR="00E47414" w:rsidRPr="00EC6AB2" w:rsidRDefault="00E47414" w:rsidP="00AB08F1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AB08F1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:rsidR="00E47414" w:rsidRDefault="00E47414" w:rsidP="00AB08F1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:rsidR="00E47414" w:rsidRPr="00F93A25" w:rsidRDefault="00E47414" w:rsidP="00AB08F1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1907" w:type="dxa"/>
          <w:gridSpan w:val="4"/>
          <w:tcBorders>
            <w:right w:val="single" w:sz="4" w:space="0" w:color="auto"/>
          </w:tcBorders>
          <w:vAlign w:val="center"/>
        </w:tcPr>
        <w:p w:rsidR="00E47414" w:rsidRPr="00D35348" w:rsidRDefault="00E47414" w:rsidP="00AB08F1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:rsidR="00E47414" w:rsidRPr="00F93A25" w:rsidRDefault="00E47414" w:rsidP="00AB08F1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479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E47414" w:rsidRPr="00F93A25" w:rsidRDefault="00E47414" w:rsidP="00AB08F1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497F7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E47414" w:rsidRPr="004A5331" w:rsidRDefault="00E4741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7414" w:rsidRPr="00B141FF" w:rsidRDefault="00E47414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47414" w:rsidRPr="00B141FF" w:rsidRDefault="00E4741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7414" w:rsidRPr="00B141FF" w:rsidRDefault="00E4741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47414" w:rsidRPr="00B141FF" w:rsidRDefault="00E4741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47414" w:rsidRPr="00816F73" w:rsidRDefault="00E4741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E47414" w:rsidRPr="00816F73" w:rsidRDefault="00E4741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47414" w:rsidRPr="004A5331" w:rsidTr="00497F7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47414" w:rsidRDefault="00E4741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47414" w:rsidRPr="00B141FF" w:rsidRDefault="00E474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E47414" w:rsidRPr="00B141FF" w:rsidRDefault="00E47414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E47414" w:rsidRPr="00B141FF" w:rsidRDefault="00E474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E47414" w:rsidRPr="00B141FF" w:rsidRDefault="00E4741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E47414" w:rsidRPr="000F6296" w:rsidRDefault="00E4741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E47414" w:rsidRPr="00DF0CBD" w:rsidRDefault="00E474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E47414" w:rsidRPr="00DF0CBD" w:rsidRDefault="00E474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E47414" w:rsidRPr="00DF0CBD" w:rsidRDefault="00E4741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E47414" w:rsidRPr="00DF0CBD" w:rsidRDefault="00E4741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E47414" w:rsidRDefault="00E4741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7414" w:rsidRPr="00F43130" w:rsidRDefault="00E47414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2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" filled="f" stroked="f" strokeweight=".5pt">
              <v:textbox>
                <w:txbxContent>
                  <w:p w:rsidR="00E47414" w:rsidRPr="00F43130" w:rsidRDefault="00E47414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F0D41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27BE"/>
    <w:multiLevelType w:val="multilevel"/>
    <w:tmpl w:val="B742139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12C56"/>
    <w:multiLevelType w:val="hybridMultilevel"/>
    <w:tmpl w:val="1722B1E0"/>
    <w:lvl w:ilvl="0" w:tplc="660C391C">
      <w:start w:val="43"/>
      <w:numFmt w:val="decimal"/>
      <w:lvlText w:val="%1"/>
      <w:lvlJc w:val="left"/>
      <w:pPr>
        <w:ind w:left="1210" w:hanging="360"/>
      </w:pPr>
      <w:rPr>
        <w:rFonts w:ascii="Times New Roman" w:eastAsia="Times New Roman" w:hAnsi="Times New Roman" w:cs="mohammad bold art 1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5F05"/>
    <w:rsid w:val="00007D32"/>
    <w:rsid w:val="000150C7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0B56"/>
    <w:rsid w:val="00063665"/>
    <w:rsid w:val="00064E4B"/>
    <w:rsid w:val="000661C2"/>
    <w:rsid w:val="0009419F"/>
    <w:rsid w:val="000A6C7B"/>
    <w:rsid w:val="000C0628"/>
    <w:rsid w:val="000C07B6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08C7"/>
    <w:rsid w:val="0012109F"/>
    <w:rsid w:val="001225ED"/>
    <w:rsid w:val="00135591"/>
    <w:rsid w:val="001464F8"/>
    <w:rsid w:val="00150C7A"/>
    <w:rsid w:val="00151F47"/>
    <w:rsid w:val="001549C0"/>
    <w:rsid w:val="0017777D"/>
    <w:rsid w:val="00177FE5"/>
    <w:rsid w:val="00192289"/>
    <w:rsid w:val="00192E00"/>
    <w:rsid w:val="00194984"/>
    <w:rsid w:val="00197444"/>
    <w:rsid w:val="001A190F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1C7B"/>
    <w:rsid w:val="00281DEC"/>
    <w:rsid w:val="00296D0C"/>
    <w:rsid w:val="002A1481"/>
    <w:rsid w:val="002B4BEE"/>
    <w:rsid w:val="002C329E"/>
    <w:rsid w:val="002E08B9"/>
    <w:rsid w:val="002E1504"/>
    <w:rsid w:val="002E33EF"/>
    <w:rsid w:val="002E60A3"/>
    <w:rsid w:val="002F4E29"/>
    <w:rsid w:val="0031049C"/>
    <w:rsid w:val="00312197"/>
    <w:rsid w:val="00321299"/>
    <w:rsid w:val="003221C8"/>
    <w:rsid w:val="0034305C"/>
    <w:rsid w:val="0035245C"/>
    <w:rsid w:val="00355650"/>
    <w:rsid w:val="00356961"/>
    <w:rsid w:val="00364749"/>
    <w:rsid w:val="00364B02"/>
    <w:rsid w:val="00374657"/>
    <w:rsid w:val="00377B77"/>
    <w:rsid w:val="0038355F"/>
    <w:rsid w:val="003862BE"/>
    <w:rsid w:val="0038643D"/>
    <w:rsid w:val="003B0BCD"/>
    <w:rsid w:val="003B3A84"/>
    <w:rsid w:val="003B3B4D"/>
    <w:rsid w:val="003D279D"/>
    <w:rsid w:val="003D2AFE"/>
    <w:rsid w:val="003E026B"/>
    <w:rsid w:val="003F1500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97F74"/>
    <w:rsid w:val="004A5331"/>
    <w:rsid w:val="004B4718"/>
    <w:rsid w:val="004C056D"/>
    <w:rsid w:val="004C532C"/>
    <w:rsid w:val="004C5445"/>
    <w:rsid w:val="004D115B"/>
    <w:rsid w:val="004D3E24"/>
    <w:rsid w:val="004F46A9"/>
    <w:rsid w:val="004F5102"/>
    <w:rsid w:val="0050465F"/>
    <w:rsid w:val="00505A5D"/>
    <w:rsid w:val="00510DF0"/>
    <w:rsid w:val="00510FFC"/>
    <w:rsid w:val="005358A1"/>
    <w:rsid w:val="00553495"/>
    <w:rsid w:val="00562387"/>
    <w:rsid w:val="00567724"/>
    <w:rsid w:val="0057100C"/>
    <w:rsid w:val="00583740"/>
    <w:rsid w:val="00585967"/>
    <w:rsid w:val="00591E41"/>
    <w:rsid w:val="005938D0"/>
    <w:rsid w:val="005A6742"/>
    <w:rsid w:val="005B1733"/>
    <w:rsid w:val="005B1A09"/>
    <w:rsid w:val="005C2A33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24C51"/>
    <w:rsid w:val="006320EA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97719"/>
    <w:rsid w:val="006B3DA1"/>
    <w:rsid w:val="006B4367"/>
    <w:rsid w:val="006C3C31"/>
    <w:rsid w:val="006C4E21"/>
    <w:rsid w:val="006D04D5"/>
    <w:rsid w:val="006D5359"/>
    <w:rsid w:val="006E3825"/>
    <w:rsid w:val="006E6595"/>
    <w:rsid w:val="006F595F"/>
    <w:rsid w:val="00702D5B"/>
    <w:rsid w:val="007301A0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11A8"/>
    <w:rsid w:val="007C73DE"/>
    <w:rsid w:val="007D0124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4E6A"/>
    <w:rsid w:val="00853206"/>
    <w:rsid w:val="008622AE"/>
    <w:rsid w:val="0086432A"/>
    <w:rsid w:val="00874074"/>
    <w:rsid w:val="0087704E"/>
    <w:rsid w:val="0088547D"/>
    <w:rsid w:val="00887D39"/>
    <w:rsid w:val="00891F49"/>
    <w:rsid w:val="008A7580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31CB"/>
    <w:rsid w:val="0093753B"/>
    <w:rsid w:val="009413B1"/>
    <w:rsid w:val="00944314"/>
    <w:rsid w:val="0095204D"/>
    <w:rsid w:val="00957941"/>
    <w:rsid w:val="00960F39"/>
    <w:rsid w:val="00977FFD"/>
    <w:rsid w:val="0098095F"/>
    <w:rsid w:val="00982434"/>
    <w:rsid w:val="009876BD"/>
    <w:rsid w:val="00990DF7"/>
    <w:rsid w:val="009920F4"/>
    <w:rsid w:val="0099745C"/>
    <w:rsid w:val="009A4D59"/>
    <w:rsid w:val="009B2A18"/>
    <w:rsid w:val="009D3EB8"/>
    <w:rsid w:val="009E24D5"/>
    <w:rsid w:val="009E7C6B"/>
    <w:rsid w:val="00A04337"/>
    <w:rsid w:val="00A07BFB"/>
    <w:rsid w:val="00A11AB8"/>
    <w:rsid w:val="00A168CE"/>
    <w:rsid w:val="00A20CDD"/>
    <w:rsid w:val="00A23BA6"/>
    <w:rsid w:val="00A26CBA"/>
    <w:rsid w:val="00A41F57"/>
    <w:rsid w:val="00A57CB5"/>
    <w:rsid w:val="00A6080C"/>
    <w:rsid w:val="00A62FC8"/>
    <w:rsid w:val="00A90042"/>
    <w:rsid w:val="00A91602"/>
    <w:rsid w:val="00A92AB4"/>
    <w:rsid w:val="00A96FBE"/>
    <w:rsid w:val="00A979E6"/>
    <w:rsid w:val="00AA417E"/>
    <w:rsid w:val="00AA717E"/>
    <w:rsid w:val="00AB03DA"/>
    <w:rsid w:val="00AB08F1"/>
    <w:rsid w:val="00AC3533"/>
    <w:rsid w:val="00AD615E"/>
    <w:rsid w:val="00AE1FBE"/>
    <w:rsid w:val="00AE61A3"/>
    <w:rsid w:val="00AF091D"/>
    <w:rsid w:val="00B06F54"/>
    <w:rsid w:val="00B10F0F"/>
    <w:rsid w:val="00B1228D"/>
    <w:rsid w:val="00B141FF"/>
    <w:rsid w:val="00B226F9"/>
    <w:rsid w:val="00B259E5"/>
    <w:rsid w:val="00B30234"/>
    <w:rsid w:val="00B46885"/>
    <w:rsid w:val="00B60404"/>
    <w:rsid w:val="00B713CF"/>
    <w:rsid w:val="00B71448"/>
    <w:rsid w:val="00B74A87"/>
    <w:rsid w:val="00B75CE6"/>
    <w:rsid w:val="00B84773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A5477"/>
    <w:rsid w:val="00CB7830"/>
    <w:rsid w:val="00CC1381"/>
    <w:rsid w:val="00CC23D9"/>
    <w:rsid w:val="00CD0299"/>
    <w:rsid w:val="00CF0A77"/>
    <w:rsid w:val="00CF70DF"/>
    <w:rsid w:val="00D00E7B"/>
    <w:rsid w:val="00D07D8E"/>
    <w:rsid w:val="00D14D29"/>
    <w:rsid w:val="00D35348"/>
    <w:rsid w:val="00D522B7"/>
    <w:rsid w:val="00D56EFF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494"/>
    <w:rsid w:val="00DC2585"/>
    <w:rsid w:val="00DD1246"/>
    <w:rsid w:val="00DF0CBD"/>
    <w:rsid w:val="00DF2A24"/>
    <w:rsid w:val="00DF7891"/>
    <w:rsid w:val="00E133DB"/>
    <w:rsid w:val="00E14777"/>
    <w:rsid w:val="00E17E4F"/>
    <w:rsid w:val="00E305FF"/>
    <w:rsid w:val="00E32373"/>
    <w:rsid w:val="00E34474"/>
    <w:rsid w:val="00E34D4C"/>
    <w:rsid w:val="00E47414"/>
    <w:rsid w:val="00E6016B"/>
    <w:rsid w:val="00E63CDC"/>
    <w:rsid w:val="00E658DC"/>
    <w:rsid w:val="00E7039C"/>
    <w:rsid w:val="00E76EF0"/>
    <w:rsid w:val="00E81B0D"/>
    <w:rsid w:val="00E86356"/>
    <w:rsid w:val="00E94DCB"/>
    <w:rsid w:val="00E97BDE"/>
    <w:rsid w:val="00EA1F9A"/>
    <w:rsid w:val="00EA7E51"/>
    <w:rsid w:val="00EB1FD7"/>
    <w:rsid w:val="00EB3710"/>
    <w:rsid w:val="00EB4384"/>
    <w:rsid w:val="00EC100E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130"/>
    <w:rsid w:val="00F43BF8"/>
    <w:rsid w:val="00F46282"/>
    <w:rsid w:val="00F51585"/>
    <w:rsid w:val="00F615B8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  <w:style w:type="paragraph" w:customStyle="1" w:styleId="time">
    <w:name w:val="time"/>
    <w:basedOn w:val="a"/>
    <w:rsid w:val="00A41F57"/>
    <w:pPr>
      <w:bidi w:val="0"/>
      <w:spacing w:before="100" w:beforeAutospacing="1" w:after="180"/>
    </w:pPr>
    <w:rPr>
      <w:rFonts w:eastAsiaTheme="minorEastAsia"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stmadina.com/Content/UserFiles/Editor/Images/2be222b05595c626d8325df7cfd4428049cd5c1f.png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testmadina.com/Content/UserFiles/Editor/Images/9b1efc28b96b4d4674f89c322bc6360a6756c988.pn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testmadina.com/Content/UserFiles/Editor/Images/1f6bb290e1026b37016255bf14fc0a638d85f284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https://testmadina.com/Content/UserFiles/Editor/Images/7cd5bcd4f8f3be7a9aa459217213003bd0c5042d.p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testmadina.com/Content/UserFiles/Editor/Images/b5a2916b7b58f43cb45427581201d9984e47285f.pn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E89DD-1425-4D8C-983E-43AA8CC0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640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R_H</cp:lastModifiedBy>
  <cp:revision>51</cp:revision>
  <cp:lastPrinted>2022-02-27T19:00:00Z</cp:lastPrinted>
  <dcterms:created xsi:type="dcterms:W3CDTF">2019-11-21T05:37:00Z</dcterms:created>
  <dcterms:modified xsi:type="dcterms:W3CDTF">2022-02-27T19:01:00Z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